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C0F33" w14:textId="77777777" w:rsidR="00116128" w:rsidRPr="004917FE" w:rsidRDefault="007C3F5D">
      <w:pPr>
        <w:jc w:val="center"/>
        <w:rPr>
          <w:rFonts w:ascii="CG Times" w:hAnsi="CG Times"/>
          <w:b/>
          <w:spacing w:val="20"/>
          <w:w w:val="150"/>
        </w:rPr>
      </w:pPr>
      <w:r w:rsidRPr="004917FE">
        <w:rPr>
          <w:rFonts w:ascii="CG Times" w:hAnsi="CG Times"/>
          <w:b/>
          <w:spacing w:val="20"/>
          <w:w w:val="150"/>
        </w:rPr>
        <w:t>Town of Lunenburg</w:t>
      </w:r>
    </w:p>
    <w:p w14:paraId="0A801064" w14:textId="23D5C577" w:rsidR="00116128" w:rsidRPr="004917FE" w:rsidRDefault="00FF5966">
      <w:pPr>
        <w:jc w:val="center"/>
        <w:rPr>
          <w:rFonts w:ascii="CG Times" w:hAnsi="CG Times"/>
          <w:b/>
          <w:spacing w:val="20"/>
          <w:w w:val="150"/>
        </w:rPr>
      </w:pPr>
      <w:r w:rsidRPr="004917FE">
        <w:rPr>
          <w:rFonts w:ascii="CG Times" w:hAnsi="CG Times"/>
          <w:b/>
          <w:spacing w:val="20"/>
          <w:w w:val="150"/>
        </w:rPr>
        <w:t>Architectural Preservation District</w:t>
      </w:r>
      <w:r w:rsidR="00E94B3C" w:rsidRPr="004917FE">
        <w:rPr>
          <w:rFonts w:ascii="CG Times" w:hAnsi="CG Times"/>
          <w:b/>
          <w:spacing w:val="20"/>
          <w:w w:val="150"/>
        </w:rPr>
        <w:t>Commission</w:t>
      </w:r>
    </w:p>
    <w:p w14:paraId="6E017F5A" w14:textId="77777777" w:rsidR="00116128" w:rsidRDefault="006C1289">
      <w:pPr>
        <w:jc w:val="center"/>
        <w:rPr>
          <w:rFonts w:ascii="CG Times" w:hAnsi="CG Times"/>
          <w:b/>
          <w:i/>
          <w:sz w:val="28"/>
        </w:rPr>
      </w:pPr>
      <w:r>
        <w:rPr>
          <w:noProof/>
          <w:sz w:val="20"/>
        </w:rPr>
        <w:drawing>
          <wp:anchor distT="0" distB="0" distL="114300" distR="114300" simplePos="0" relativeHeight="251657728" behindDoc="1" locked="0" layoutInCell="1" allowOverlap="1" wp14:anchorId="03D56EBE" wp14:editId="5048B3AA">
            <wp:simplePos x="0" y="0"/>
            <wp:positionH relativeFrom="column">
              <wp:posOffset>2171701</wp:posOffset>
            </wp:positionH>
            <wp:positionV relativeFrom="paragraph">
              <wp:posOffset>119380</wp:posOffset>
            </wp:positionV>
            <wp:extent cx="1551858" cy="1131684"/>
            <wp:effectExtent l="0" t="0" r="0" b="0"/>
            <wp:wrapSquare wrapText="bothSides"/>
            <wp:docPr id="2" name="Picture 2" descr="Lun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nSe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2162" cy="1131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F9449" w14:textId="6F3C5811" w:rsidR="000D42B1" w:rsidRDefault="00FF5966">
      <w:pPr>
        <w:rPr>
          <w:rFonts w:ascii="CG Times" w:hAnsi="CG Times"/>
          <w:sz w:val="20"/>
        </w:rPr>
      </w:pPr>
      <w:r>
        <w:rPr>
          <w:rFonts w:ascii="CG Times" w:hAnsi="CG Times"/>
          <w:sz w:val="20"/>
        </w:rPr>
        <w:t>Anthony Sculimbrene</w:t>
      </w:r>
      <w:r w:rsidR="00BB5642">
        <w:rPr>
          <w:rFonts w:ascii="CG Times" w:hAnsi="CG Times"/>
          <w:sz w:val="20"/>
        </w:rPr>
        <w:t>,</w:t>
      </w:r>
      <w:r w:rsidR="00CC7FB0">
        <w:rPr>
          <w:rFonts w:ascii="CG Times" w:hAnsi="CG Times"/>
          <w:sz w:val="20"/>
        </w:rPr>
        <w:t xml:space="preserve"> Chair</w:t>
      </w:r>
      <w:r w:rsidR="00E94B3C">
        <w:rPr>
          <w:rFonts w:ascii="CG Times" w:hAnsi="CG Times"/>
          <w:sz w:val="20"/>
        </w:rPr>
        <w:tab/>
      </w:r>
      <w:r w:rsidR="00CC7FB0">
        <w:rPr>
          <w:rFonts w:ascii="CG Times" w:hAnsi="CG Times"/>
          <w:sz w:val="20"/>
        </w:rPr>
        <w:tab/>
      </w:r>
      <w:r w:rsidR="00116128">
        <w:rPr>
          <w:rFonts w:ascii="CG Times" w:hAnsi="CG Times"/>
          <w:sz w:val="20"/>
        </w:rPr>
        <w:tab/>
      </w:r>
    </w:p>
    <w:p w14:paraId="1B688046" w14:textId="32CF4B53" w:rsidR="00116128" w:rsidRDefault="00FF5966">
      <w:pPr>
        <w:rPr>
          <w:rFonts w:ascii="CG Times" w:hAnsi="CG Times"/>
          <w:sz w:val="20"/>
        </w:rPr>
      </w:pPr>
      <w:r>
        <w:rPr>
          <w:rFonts w:ascii="CG Times" w:hAnsi="CG Times"/>
          <w:sz w:val="20"/>
        </w:rPr>
        <w:t>William Lloyd, Clerk</w:t>
      </w:r>
      <w:r w:rsidR="00BB5642">
        <w:rPr>
          <w:rFonts w:ascii="CG Times" w:hAnsi="CG Times"/>
          <w:sz w:val="20"/>
        </w:rPr>
        <w:tab/>
      </w:r>
      <w:r w:rsidR="00BB5642">
        <w:rPr>
          <w:rFonts w:ascii="CG Times" w:hAnsi="CG Times"/>
          <w:sz w:val="20"/>
        </w:rPr>
        <w:tab/>
      </w:r>
    </w:p>
    <w:p w14:paraId="130DC969" w14:textId="71263817" w:rsidR="00116128" w:rsidRDefault="00FF5966">
      <w:pPr>
        <w:rPr>
          <w:rFonts w:ascii="CG Times" w:hAnsi="CG Times"/>
          <w:sz w:val="20"/>
        </w:rPr>
      </w:pPr>
      <w:r>
        <w:rPr>
          <w:rFonts w:ascii="CG Times" w:hAnsi="CG Times"/>
          <w:sz w:val="20"/>
        </w:rPr>
        <w:t>Richard McGrath, Member</w:t>
      </w:r>
      <w:r w:rsidR="00E94B3C">
        <w:rPr>
          <w:rFonts w:ascii="CG Times" w:hAnsi="CG Times"/>
          <w:sz w:val="20"/>
        </w:rPr>
        <w:t xml:space="preserve">  </w:t>
      </w:r>
      <w:r w:rsidR="000D42B1">
        <w:rPr>
          <w:rFonts w:ascii="CG Times" w:hAnsi="CG Times"/>
          <w:sz w:val="20"/>
        </w:rPr>
        <w:tab/>
      </w:r>
      <w:r w:rsidR="000D42B1">
        <w:rPr>
          <w:rFonts w:ascii="CG Times" w:hAnsi="CG Times"/>
          <w:sz w:val="20"/>
        </w:rPr>
        <w:tab/>
      </w:r>
      <w:r w:rsidR="000D42B1">
        <w:rPr>
          <w:rFonts w:ascii="CG Times" w:hAnsi="CG Times"/>
          <w:sz w:val="20"/>
        </w:rPr>
        <w:tab/>
      </w:r>
      <w:r w:rsidR="00E94B3C">
        <w:rPr>
          <w:rFonts w:ascii="CG Times" w:hAnsi="CG Times"/>
          <w:sz w:val="20"/>
        </w:rPr>
        <w:t xml:space="preserve"> </w:t>
      </w:r>
      <w:r w:rsidR="00116128">
        <w:rPr>
          <w:rFonts w:ascii="CG Times" w:hAnsi="CG Times"/>
          <w:sz w:val="20"/>
        </w:rPr>
        <w:tab/>
      </w:r>
    </w:p>
    <w:p w14:paraId="4E767BC7" w14:textId="01F5705D" w:rsidR="00FF5966" w:rsidRDefault="00FF5966">
      <w:pPr>
        <w:rPr>
          <w:rFonts w:ascii="CG Times" w:hAnsi="CG Times"/>
          <w:sz w:val="20"/>
        </w:rPr>
      </w:pPr>
      <w:r>
        <w:rPr>
          <w:rFonts w:ascii="CG Times" w:hAnsi="CG Times"/>
          <w:sz w:val="20"/>
        </w:rPr>
        <w:t>Nathan Lockwood, Member</w:t>
      </w:r>
    </w:p>
    <w:p w14:paraId="4D59626F" w14:textId="4BBEECB2" w:rsidR="00116128" w:rsidRDefault="00FF5966">
      <w:pPr>
        <w:rPr>
          <w:rFonts w:ascii="CG Times" w:hAnsi="CG Times"/>
          <w:sz w:val="20"/>
        </w:rPr>
      </w:pPr>
      <w:r>
        <w:rPr>
          <w:rFonts w:ascii="CG Times" w:hAnsi="CG Times"/>
          <w:sz w:val="20"/>
        </w:rPr>
        <w:t>Vacancy</w:t>
      </w:r>
      <w:r w:rsidR="00116128">
        <w:rPr>
          <w:rFonts w:ascii="CG Times" w:hAnsi="CG Times"/>
          <w:sz w:val="20"/>
        </w:rPr>
        <w:tab/>
      </w:r>
      <w:r w:rsidR="00116128">
        <w:rPr>
          <w:rFonts w:ascii="CG Times" w:hAnsi="CG Times"/>
          <w:sz w:val="20"/>
        </w:rPr>
        <w:tab/>
      </w:r>
      <w:r w:rsidR="00E94B3C">
        <w:rPr>
          <w:rFonts w:ascii="CG Times" w:hAnsi="CG Times"/>
          <w:sz w:val="20"/>
        </w:rPr>
        <w:t xml:space="preserve"> </w:t>
      </w:r>
      <w:r w:rsidR="000D42B1">
        <w:rPr>
          <w:rFonts w:ascii="CG Times" w:hAnsi="CG Times"/>
          <w:sz w:val="20"/>
        </w:rPr>
        <w:tab/>
      </w:r>
    </w:p>
    <w:p w14:paraId="79222DC3" w14:textId="77777777" w:rsidR="00116128" w:rsidRDefault="00116128">
      <w:pPr>
        <w:rPr>
          <w:rFonts w:ascii="CG Times" w:hAnsi="CG Times"/>
          <w:sz w:val="20"/>
        </w:rPr>
      </w:pPr>
    </w:p>
    <w:p w14:paraId="2F429231" w14:textId="77777777" w:rsidR="00116128" w:rsidRDefault="00116128">
      <w:pPr>
        <w:rPr>
          <w:rFonts w:ascii="CG Times" w:hAnsi="CG Times"/>
          <w:sz w:val="20"/>
        </w:rPr>
      </w:pPr>
    </w:p>
    <w:p w14:paraId="7CCC3CA2" w14:textId="77777777" w:rsidR="00FF5966" w:rsidRDefault="00FF5966">
      <w:pPr>
        <w:rPr>
          <w:rFonts w:ascii="CG Times" w:hAnsi="CG Times"/>
          <w:sz w:val="20"/>
        </w:rPr>
      </w:pPr>
    </w:p>
    <w:p w14:paraId="04143E87" w14:textId="17AF81DC" w:rsidR="00640BEC" w:rsidRPr="00A81731" w:rsidRDefault="00A81731" w:rsidP="00640BEC">
      <w:pPr>
        <w:jc w:val="center"/>
        <w:rPr>
          <w:rFonts w:ascii="Arial Narrow" w:hAnsi="Arial Narrow"/>
          <w:b/>
        </w:rPr>
      </w:pPr>
      <w:r>
        <w:rPr>
          <w:rFonts w:ascii="Arial Narrow" w:hAnsi="Arial Narrow"/>
          <w:b/>
        </w:rPr>
        <w:t>Notice of Meeting</w:t>
      </w:r>
    </w:p>
    <w:p w14:paraId="1C82B81D" w14:textId="131046CE" w:rsidR="00177CF1" w:rsidRDefault="007D3A7B" w:rsidP="0001337C">
      <w:pPr>
        <w:jc w:val="center"/>
        <w:rPr>
          <w:rFonts w:ascii="Arial Narrow" w:hAnsi="Arial Narrow"/>
          <w:b/>
          <w:bCs/>
          <w:sz w:val="22"/>
          <w:szCs w:val="22"/>
        </w:rPr>
      </w:pPr>
      <w:r>
        <w:rPr>
          <w:rFonts w:ascii="Arial Narrow" w:hAnsi="Arial Narrow"/>
          <w:b/>
          <w:bCs/>
          <w:sz w:val="22"/>
          <w:szCs w:val="22"/>
        </w:rPr>
        <w:t>16</w:t>
      </w:r>
      <w:r w:rsidR="00CC53EC">
        <w:rPr>
          <w:rFonts w:ascii="Arial Narrow" w:hAnsi="Arial Narrow"/>
          <w:b/>
          <w:bCs/>
          <w:sz w:val="22"/>
          <w:szCs w:val="22"/>
        </w:rPr>
        <w:t xml:space="preserve"> January</w:t>
      </w:r>
      <w:r w:rsidR="00FF5966" w:rsidRPr="00A81731">
        <w:rPr>
          <w:rFonts w:ascii="Arial Narrow" w:hAnsi="Arial Narrow"/>
          <w:b/>
          <w:bCs/>
          <w:sz w:val="22"/>
          <w:szCs w:val="22"/>
        </w:rPr>
        <w:t xml:space="preserve"> 202</w:t>
      </w:r>
      <w:r w:rsidR="00CC53EC">
        <w:rPr>
          <w:rFonts w:ascii="Arial Narrow" w:hAnsi="Arial Narrow"/>
          <w:b/>
          <w:bCs/>
          <w:sz w:val="22"/>
          <w:szCs w:val="22"/>
        </w:rPr>
        <w:t>4</w:t>
      </w:r>
      <w:r w:rsidR="004917FE">
        <w:rPr>
          <w:rFonts w:ascii="Arial Narrow" w:hAnsi="Arial Narrow"/>
          <w:b/>
          <w:bCs/>
          <w:sz w:val="22"/>
          <w:szCs w:val="22"/>
        </w:rPr>
        <w:t>,</w:t>
      </w:r>
      <w:r w:rsidR="00FF5966" w:rsidRPr="00A81731">
        <w:rPr>
          <w:rFonts w:ascii="Arial Narrow" w:hAnsi="Arial Narrow"/>
          <w:b/>
          <w:bCs/>
          <w:sz w:val="22"/>
          <w:szCs w:val="22"/>
        </w:rPr>
        <w:t xml:space="preserve"> 7:30 </w:t>
      </w:r>
      <w:r w:rsidR="00177CF1" w:rsidRPr="00A81731">
        <w:rPr>
          <w:rFonts w:ascii="Arial Narrow" w:hAnsi="Arial Narrow"/>
          <w:b/>
          <w:bCs/>
          <w:sz w:val="22"/>
          <w:szCs w:val="22"/>
        </w:rPr>
        <w:t>PM</w:t>
      </w:r>
    </w:p>
    <w:p w14:paraId="20B89284" w14:textId="680C8D6F" w:rsidR="00EC506A" w:rsidRDefault="00EC506A" w:rsidP="0001337C">
      <w:pPr>
        <w:jc w:val="center"/>
        <w:rPr>
          <w:rFonts w:ascii="Arial Narrow" w:hAnsi="Arial Narrow"/>
          <w:b/>
          <w:bCs/>
          <w:sz w:val="22"/>
          <w:szCs w:val="22"/>
        </w:rPr>
      </w:pPr>
      <w:r>
        <w:rPr>
          <w:rFonts w:ascii="Arial Narrow" w:hAnsi="Arial Narrow"/>
          <w:b/>
          <w:bCs/>
          <w:sz w:val="22"/>
          <w:szCs w:val="22"/>
        </w:rPr>
        <w:t>Lower Conference Room, Ritter Memorial Building</w:t>
      </w:r>
    </w:p>
    <w:p w14:paraId="1334AA1C" w14:textId="12EC86AA" w:rsidR="00EC506A" w:rsidRPr="00A81731" w:rsidRDefault="00EC506A" w:rsidP="0001337C">
      <w:pPr>
        <w:jc w:val="center"/>
        <w:rPr>
          <w:rFonts w:ascii="Arial Narrow" w:hAnsi="Arial Narrow"/>
          <w:b/>
          <w:bCs/>
          <w:sz w:val="22"/>
          <w:szCs w:val="22"/>
        </w:rPr>
      </w:pPr>
      <w:r>
        <w:rPr>
          <w:rFonts w:ascii="Arial Narrow" w:hAnsi="Arial Narrow"/>
          <w:b/>
          <w:bCs/>
          <w:sz w:val="22"/>
          <w:szCs w:val="22"/>
        </w:rPr>
        <w:t>960 Massachusetts Ave</w:t>
      </w:r>
      <w:r w:rsidR="00AB61BC">
        <w:rPr>
          <w:rFonts w:ascii="Arial Narrow" w:hAnsi="Arial Narrow"/>
          <w:b/>
          <w:bCs/>
          <w:sz w:val="22"/>
          <w:szCs w:val="22"/>
        </w:rPr>
        <w:t>., Lunenburg MA 01462</w:t>
      </w:r>
    </w:p>
    <w:p w14:paraId="2A3EB151" w14:textId="671FEA46" w:rsidR="00A81731" w:rsidRPr="00A81731" w:rsidRDefault="00A81731" w:rsidP="00177CF1">
      <w:pPr>
        <w:jc w:val="center"/>
        <w:rPr>
          <w:rFonts w:ascii="Arial Narrow" w:hAnsi="Arial Narrow"/>
          <w:sz w:val="22"/>
          <w:szCs w:val="22"/>
        </w:rPr>
      </w:pPr>
    </w:p>
    <w:p w14:paraId="5796E466" w14:textId="73A4E5B3" w:rsidR="00CC53EC" w:rsidRPr="00F808B0" w:rsidRDefault="00640BEC" w:rsidP="004917FE">
      <w:pPr>
        <w:rPr>
          <w:rFonts w:ascii="Arial Narrow" w:hAnsi="Arial Narrow" w:cstheme="minorHAnsi"/>
          <w:sz w:val="20"/>
          <w:szCs w:val="20"/>
        </w:rPr>
      </w:pPr>
      <w:r w:rsidRPr="00640BEC">
        <w:rPr>
          <w:rFonts w:ascii="Arial Narrow" w:hAnsi="Arial Narrow" w:cstheme="minorHAnsi"/>
          <w:sz w:val="20"/>
          <w:szCs w:val="20"/>
        </w:rPr>
        <w:t xml:space="preserve">In accordance with the requirements of the Open Meeting Law, please be advised that this meeting is being recorded and broadcast over the Lunenburg Public Access channel. The recording of this meeting will be available on the Lunenburg Public Access YouTube channel within 24 hours. The following information is also provided for members of the public that would like to </w:t>
      </w:r>
      <w:r w:rsidRPr="00F808B0">
        <w:rPr>
          <w:rFonts w:ascii="Arial Narrow" w:hAnsi="Arial Narrow" w:cstheme="minorHAnsi"/>
          <w:sz w:val="20"/>
          <w:szCs w:val="20"/>
        </w:rPr>
        <w:t>participate in the meeting remotely. Please use the link below to join the public meeting webinar.</w:t>
      </w:r>
    </w:p>
    <w:p w14:paraId="23BA3148" w14:textId="5C12B840" w:rsidR="00136DCD" w:rsidRDefault="00A64667" w:rsidP="00136DCD">
      <w:pPr>
        <w:spacing w:after="240"/>
        <w:rPr>
          <w:rFonts w:ascii="Arial Narrow" w:hAnsi="Arial Narrow"/>
          <w:sz w:val="20"/>
          <w:szCs w:val="20"/>
        </w:rPr>
      </w:pPr>
      <w:r w:rsidRPr="002242EB">
        <w:rPr>
          <w:rFonts w:ascii="Arial Narrow" w:hAnsi="Arial Narrow"/>
          <w:sz w:val="20"/>
          <w:szCs w:val="20"/>
        </w:rPr>
        <w:t>Join Zoom Meeting</w:t>
      </w:r>
      <w:r w:rsidR="003E28F9" w:rsidRPr="002242EB">
        <w:rPr>
          <w:rFonts w:ascii="Arial Narrow" w:hAnsi="Arial Narrow"/>
          <w:sz w:val="20"/>
          <w:szCs w:val="20"/>
        </w:rPr>
        <w:t xml:space="preserve"> </w:t>
      </w:r>
      <w:hyperlink r:id="rId7" w:history="1">
        <w:r w:rsidRPr="002242EB">
          <w:rPr>
            <w:rStyle w:val="Hyperlink"/>
            <w:rFonts w:ascii="Arial Narrow" w:hAnsi="Arial Narrow"/>
            <w:sz w:val="20"/>
            <w:szCs w:val="20"/>
          </w:rPr>
          <w:t>https://us02web.zoom.us/j/7927370353?omn=89021212578</w:t>
        </w:r>
      </w:hyperlink>
      <w:r w:rsidR="003E28F9" w:rsidRPr="002242EB">
        <w:rPr>
          <w:rFonts w:ascii="Arial Narrow" w:hAnsi="Arial Narrow"/>
          <w:sz w:val="20"/>
          <w:szCs w:val="20"/>
        </w:rPr>
        <w:t xml:space="preserve"> </w:t>
      </w:r>
      <w:r w:rsidRPr="002242EB">
        <w:rPr>
          <w:rFonts w:ascii="Arial Narrow" w:hAnsi="Arial Narrow"/>
          <w:sz w:val="20"/>
          <w:szCs w:val="20"/>
        </w:rPr>
        <w:t>Meeting ID: 792 737 0353</w:t>
      </w:r>
      <w:r w:rsidR="00136DCD" w:rsidRPr="002242EB">
        <w:rPr>
          <w:rFonts w:ascii="Arial Narrow" w:hAnsi="Arial Narrow"/>
          <w:sz w:val="20"/>
          <w:szCs w:val="20"/>
        </w:rPr>
        <w:t xml:space="preserve">. </w:t>
      </w:r>
      <w:r w:rsidR="00F808B0">
        <w:rPr>
          <w:rFonts w:ascii="Arial Narrow" w:hAnsi="Arial Narrow"/>
          <w:sz w:val="20"/>
          <w:szCs w:val="20"/>
        </w:rPr>
        <w:t>P</w:t>
      </w:r>
      <w:r w:rsidR="00640BEC">
        <w:rPr>
          <w:rFonts w:ascii="Arial Narrow" w:hAnsi="Arial Narrow"/>
          <w:sz w:val="20"/>
          <w:szCs w:val="20"/>
        </w:rPr>
        <w:t>artici</w:t>
      </w:r>
      <w:r w:rsidR="004917FE">
        <w:rPr>
          <w:rFonts w:ascii="Arial Narrow" w:hAnsi="Arial Narrow"/>
          <w:sz w:val="20"/>
          <w:szCs w:val="20"/>
        </w:rPr>
        <w:t>pants via Zoom</w:t>
      </w:r>
      <w:r w:rsidR="00097A9C" w:rsidRPr="004917FE">
        <w:rPr>
          <w:rFonts w:ascii="Arial Narrow" w:hAnsi="Arial Narrow"/>
          <w:sz w:val="20"/>
          <w:szCs w:val="20"/>
        </w:rPr>
        <w:t xml:space="preserve"> may use the “raise hand” feature to request to speak. Public participation is encouraged, and public comments may be permitted on regular agenda topics in addition to the public comment periods, at the discretion of the Chair. The agenda lists all the topics which may be discussed at the meeting and are those reasonably anticipated by the Chair. Votes may be taken as a result of these discussions. Not all items listed may in fact be discussed and other items not listed may also be brought up for discussion to the extent permitted by Open Meeting Law.</w:t>
      </w:r>
    </w:p>
    <w:p w14:paraId="68BE5DDC" w14:textId="69BDFC6F" w:rsidR="00177CF1" w:rsidRPr="006C1289" w:rsidRDefault="00177CF1" w:rsidP="00136DCD">
      <w:pPr>
        <w:spacing w:after="240"/>
        <w:jc w:val="center"/>
        <w:rPr>
          <w:rFonts w:ascii="Arial Narrow" w:hAnsi="Arial Narrow"/>
          <w:sz w:val="20"/>
          <w:szCs w:val="20"/>
        </w:rPr>
      </w:pPr>
      <w:r w:rsidRPr="006C04E4">
        <w:rPr>
          <w:rFonts w:ascii="Arial Narrow" w:hAnsi="Arial Narrow"/>
          <w:b/>
        </w:rPr>
        <w:t>AGEND</w:t>
      </w:r>
      <w:r w:rsidR="00136DCD">
        <w:rPr>
          <w:rFonts w:ascii="Arial Narrow" w:hAnsi="Arial Narrow"/>
          <w:b/>
        </w:rPr>
        <w:t>A</w:t>
      </w:r>
    </w:p>
    <w:p w14:paraId="28FF868C" w14:textId="237DAB0F" w:rsidR="003E2B54" w:rsidRDefault="003E2B54" w:rsidP="000F6B00">
      <w:pPr>
        <w:rPr>
          <w:rFonts w:ascii="Arial Narrow" w:hAnsi="Arial Narrow"/>
          <w:sz w:val="20"/>
          <w:szCs w:val="20"/>
        </w:rPr>
      </w:pPr>
      <w:r>
        <w:rPr>
          <w:rFonts w:ascii="Arial Narrow" w:hAnsi="Arial Narrow"/>
          <w:sz w:val="20"/>
          <w:szCs w:val="20"/>
        </w:rPr>
        <w:t xml:space="preserve">1. </w:t>
      </w:r>
      <w:r w:rsidR="00177CF1" w:rsidRPr="006C1289">
        <w:rPr>
          <w:rFonts w:ascii="Arial Narrow" w:hAnsi="Arial Narrow"/>
          <w:sz w:val="20"/>
          <w:szCs w:val="20"/>
        </w:rPr>
        <w:t>CALL</w:t>
      </w:r>
      <w:r>
        <w:rPr>
          <w:rFonts w:ascii="Arial Narrow" w:hAnsi="Arial Narrow"/>
          <w:sz w:val="20"/>
          <w:szCs w:val="20"/>
        </w:rPr>
        <w:t xml:space="preserve"> TO ORDER</w:t>
      </w:r>
      <w:r w:rsidR="00FF5966">
        <w:rPr>
          <w:rFonts w:ascii="Arial Narrow" w:hAnsi="Arial Narrow"/>
          <w:sz w:val="20"/>
          <w:szCs w:val="20"/>
        </w:rPr>
        <w:t xml:space="preserve"> </w:t>
      </w:r>
    </w:p>
    <w:p w14:paraId="64A4DE0A" w14:textId="77777777" w:rsidR="00A81731" w:rsidRDefault="00A81731" w:rsidP="000F6B00">
      <w:pPr>
        <w:rPr>
          <w:rFonts w:ascii="Arial Narrow" w:hAnsi="Arial Narrow"/>
          <w:sz w:val="20"/>
          <w:szCs w:val="20"/>
        </w:rPr>
      </w:pPr>
    </w:p>
    <w:p w14:paraId="3435A1FD" w14:textId="6CAC8A83" w:rsidR="008E0AF3" w:rsidRDefault="002E5374" w:rsidP="008E0AF3">
      <w:pPr>
        <w:rPr>
          <w:rFonts w:ascii="Arial Narrow" w:hAnsi="Arial Narrow"/>
          <w:sz w:val="20"/>
          <w:szCs w:val="20"/>
        </w:rPr>
      </w:pPr>
      <w:r>
        <w:rPr>
          <w:rFonts w:ascii="Arial Narrow" w:hAnsi="Arial Narrow"/>
          <w:sz w:val="20"/>
          <w:szCs w:val="20"/>
        </w:rPr>
        <w:t>2</w:t>
      </w:r>
      <w:r w:rsidR="008E0AF3">
        <w:rPr>
          <w:rFonts w:ascii="Arial Narrow" w:hAnsi="Arial Narrow"/>
          <w:sz w:val="20"/>
          <w:szCs w:val="20"/>
        </w:rPr>
        <w:t>.  PUBLIC COMMENT</w:t>
      </w:r>
    </w:p>
    <w:p w14:paraId="08944061" w14:textId="77777777" w:rsidR="008E0AF3" w:rsidRDefault="008E0AF3" w:rsidP="008E0AF3">
      <w:pPr>
        <w:rPr>
          <w:rFonts w:ascii="Arial Narrow" w:hAnsi="Arial Narrow"/>
          <w:sz w:val="20"/>
          <w:szCs w:val="20"/>
        </w:rPr>
      </w:pPr>
    </w:p>
    <w:p w14:paraId="3A767812" w14:textId="59B57BC5" w:rsidR="008E0AF3" w:rsidRDefault="002E5374" w:rsidP="003C3CAD">
      <w:pPr>
        <w:tabs>
          <w:tab w:val="left" w:pos="3555"/>
        </w:tabs>
        <w:rPr>
          <w:rFonts w:ascii="Arial Narrow" w:hAnsi="Arial Narrow"/>
          <w:sz w:val="20"/>
          <w:szCs w:val="20"/>
        </w:rPr>
      </w:pPr>
      <w:r>
        <w:rPr>
          <w:rFonts w:ascii="Arial Narrow" w:hAnsi="Arial Narrow"/>
          <w:sz w:val="20"/>
          <w:szCs w:val="20"/>
        </w:rPr>
        <w:t>3</w:t>
      </w:r>
      <w:r w:rsidR="008E0AF3">
        <w:rPr>
          <w:rFonts w:ascii="Arial Narrow" w:hAnsi="Arial Narrow"/>
          <w:sz w:val="20"/>
          <w:szCs w:val="20"/>
        </w:rPr>
        <w:t>.  MINUTES APPROVAL</w:t>
      </w:r>
      <w:r w:rsidR="003C3CAD">
        <w:rPr>
          <w:rFonts w:ascii="Arial Narrow" w:hAnsi="Arial Narrow"/>
          <w:sz w:val="20"/>
          <w:szCs w:val="20"/>
        </w:rPr>
        <w:tab/>
      </w:r>
    </w:p>
    <w:p w14:paraId="4E45A869" w14:textId="185E794E" w:rsidR="00D961CE" w:rsidRDefault="009E7860" w:rsidP="008E0AF3">
      <w:pPr>
        <w:rPr>
          <w:rFonts w:ascii="Arial Narrow" w:hAnsi="Arial Narrow"/>
          <w:sz w:val="20"/>
          <w:szCs w:val="20"/>
        </w:rPr>
      </w:pPr>
      <w:r>
        <w:rPr>
          <w:rFonts w:ascii="Arial Narrow" w:hAnsi="Arial Narrow"/>
          <w:sz w:val="20"/>
          <w:szCs w:val="20"/>
        </w:rPr>
        <w:tab/>
      </w:r>
      <w:r w:rsidR="00291BFD">
        <w:rPr>
          <w:rFonts w:ascii="Arial Narrow" w:hAnsi="Arial Narrow"/>
          <w:sz w:val="20"/>
          <w:szCs w:val="20"/>
        </w:rPr>
        <w:t xml:space="preserve">12 December 2023, </w:t>
      </w:r>
      <w:r w:rsidR="00A87690">
        <w:rPr>
          <w:rFonts w:ascii="Arial Narrow" w:hAnsi="Arial Narrow"/>
          <w:sz w:val="20"/>
          <w:szCs w:val="20"/>
        </w:rPr>
        <w:t>8 August 2023</w:t>
      </w:r>
      <w:r w:rsidR="00656740">
        <w:rPr>
          <w:rFonts w:ascii="Arial Narrow" w:hAnsi="Arial Narrow"/>
          <w:sz w:val="20"/>
          <w:szCs w:val="20"/>
        </w:rPr>
        <w:t xml:space="preserve"> Meeting Minutes</w:t>
      </w:r>
    </w:p>
    <w:p w14:paraId="216AEE57" w14:textId="77777777" w:rsidR="008E0AF3" w:rsidRDefault="008E0AF3" w:rsidP="008E0AF3">
      <w:pPr>
        <w:ind w:firstLine="720"/>
        <w:rPr>
          <w:rFonts w:ascii="Arial Narrow" w:hAnsi="Arial Narrow"/>
          <w:sz w:val="20"/>
          <w:szCs w:val="20"/>
        </w:rPr>
      </w:pPr>
    </w:p>
    <w:p w14:paraId="4D403B74" w14:textId="56290D03" w:rsidR="008E0AF3" w:rsidRDefault="002E5374" w:rsidP="008E0AF3">
      <w:pPr>
        <w:rPr>
          <w:rFonts w:ascii="Arial Narrow" w:hAnsi="Arial Narrow"/>
          <w:sz w:val="20"/>
          <w:szCs w:val="20"/>
        </w:rPr>
      </w:pPr>
      <w:r>
        <w:rPr>
          <w:rFonts w:ascii="Arial Narrow" w:hAnsi="Arial Narrow"/>
          <w:sz w:val="20"/>
          <w:szCs w:val="20"/>
        </w:rPr>
        <w:t>4</w:t>
      </w:r>
      <w:r w:rsidR="008E0AF3">
        <w:rPr>
          <w:rFonts w:ascii="Arial Narrow" w:hAnsi="Arial Narrow"/>
          <w:sz w:val="20"/>
          <w:szCs w:val="20"/>
        </w:rPr>
        <w:t>. CORRESPONDENCE</w:t>
      </w:r>
    </w:p>
    <w:p w14:paraId="724F6EB4" w14:textId="4A89591A" w:rsidR="00A4642E" w:rsidRDefault="00136DCD" w:rsidP="00E94B3C">
      <w:pPr>
        <w:rPr>
          <w:rFonts w:ascii="Arial Narrow" w:hAnsi="Arial Narrow"/>
          <w:sz w:val="20"/>
          <w:szCs w:val="20"/>
        </w:rPr>
      </w:pPr>
      <w:r>
        <w:rPr>
          <w:rFonts w:ascii="Arial Narrow" w:hAnsi="Arial Narrow"/>
          <w:sz w:val="20"/>
          <w:szCs w:val="20"/>
        </w:rPr>
        <w:tab/>
      </w:r>
    </w:p>
    <w:p w14:paraId="794EB42D" w14:textId="4AB71228" w:rsidR="002E5374" w:rsidRPr="00F808B0" w:rsidRDefault="002E5374" w:rsidP="00F808B0">
      <w:pPr>
        <w:rPr>
          <w:rFonts w:ascii="Arial Narrow" w:hAnsi="Arial Narrow"/>
          <w:sz w:val="20"/>
          <w:szCs w:val="20"/>
        </w:rPr>
      </w:pPr>
      <w:r>
        <w:rPr>
          <w:rFonts w:ascii="Arial Narrow" w:hAnsi="Arial Narrow"/>
          <w:sz w:val="20"/>
          <w:szCs w:val="20"/>
        </w:rPr>
        <w:t>5</w:t>
      </w:r>
      <w:r w:rsidR="00A4642E">
        <w:rPr>
          <w:rFonts w:ascii="Arial Narrow" w:hAnsi="Arial Narrow"/>
          <w:sz w:val="20"/>
          <w:szCs w:val="20"/>
        </w:rPr>
        <w:t xml:space="preserve">. </w:t>
      </w:r>
      <w:r w:rsidR="00E97B65">
        <w:rPr>
          <w:rFonts w:ascii="Arial Narrow" w:hAnsi="Arial Narrow"/>
          <w:sz w:val="20"/>
          <w:szCs w:val="20"/>
        </w:rPr>
        <w:t>CURRENT BUSINESS</w:t>
      </w:r>
    </w:p>
    <w:p w14:paraId="2980B3AE" w14:textId="42AA4F89" w:rsidR="006C6DF4" w:rsidRDefault="26D3626A" w:rsidP="006C6DF4">
      <w:pPr>
        <w:pStyle w:val="ListParagraph"/>
        <w:numPr>
          <w:ilvl w:val="0"/>
          <w:numId w:val="17"/>
        </w:numPr>
        <w:rPr>
          <w:rFonts w:ascii="Arial Narrow" w:hAnsi="Arial Narrow"/>
          <w:sz w:val="20"/>
          <w:szCs w:val="20"/>
        </w:rPr>
      </w:pPr>
      <w:r w:rsidRPr="26D3626A">
        <w:rPr>
          <w:rFonts w:ascii="Arial Narrow" w:hAnsi="Arial Narrow"/>
          <w:sz w:val="20"/>
          <w:szCs w:val="20"/>
        </w:rPr>
        <w:t>Recruiting a new commission member</w:t>
      </w:r>
    </w:p>
    <w:p w14:paraId="11D9D965" w14:textId="73F7EE19" w:rsidR="00376080" w:rsidRPr="006C6DF4" w:rsidRDefault="00B05B1B" w:rsidP="006C6DF4">
      <w:pPr>
        <w:pStyle w:val="ListParagraph"/>
        <w:numPr>
          <w:ilvl w:val="0"/>
          <w:numId w:val="17"/>
        </w:numPr>
        <w:rPr>
          <w:rFonts w:ascii="Arial Narrow" w:hAnsi="Arial Narrow"/>
          <w:sz w:val="20"/>
          <w:szCs w:val="20"/>
        </w:rPr>
      </w:pPr>
      <w:r>
        <w:rPr>
          <w:rFonts w:ascii="Arial Narrow" w:hAnsi="Arial Narrow"/>
          <w:sz w:val="20"/>
          <w:szCs w:val="20"/>
        </w:rPr>
        <w:t>50 Main Street (Old Methodist Church)</w:t>
      </w:r>
    </w:p>
    <w:p w14:paraId="55094E03" w14:textId="49AA1935" w:rsidR="26D3626A" w:rsidRDefault="26D3626A" w:rsidP="26D3626A">
      <w:pPr>
        <w:rPr>
          <w:rFonts w:ascii="Arial Narrow" w:hAnsi="Arial Narrow"/>
        </w:rPr>
      </w:pPr>
    </w:p>
    <w:p w14:paraId="19FBD487" w14:textId="5164911A" w:rsidR="006007B3" w:rsidRDefault="002E5374" w:rsidP="006007B3">
      <w:pPr>
        <w:rPr>
          <w:rFonts w:ascii="Arial Narrow" w:hAnsi="Arial Narrow"/>
          <w:sz w:val="20"/>
          <w:szCs w:val="20"/>
        </w:rPr>
      </w:pPr>
      <w:r>
        <w:rPr>
          <w:rFonts w:ascii="Arial Narrow" w:hAnsi="Arial Narrow"/>
          <w:sz w:val="20"/>
          <w:szCs w:val="20"/>
        </w:rPr>
        <w:t>6</w:t>
      </w:r>
      <w:r w:rsidR="006007B3">
        <w:rPr>
          <w:rFonts w:ascii="Arial Narrow" w:hAnsi="Arial Narrow"/>
          <w:sz w:val="20"/>
          <w:szCs w:val="20"/>
        </w:rPr>
        <w:t>. OLD BUSINESS</w:t>
      </w:r>
    </w:p>
    <w:p w14:paraId="7D5D0D1B" w14:textId="08254200" w:rsidR="00A46B2A" w:rsidRDefault="00F808B0" w:rsidP="00A46B2A">
      <w:pPr>
        <w:pStyle w:val="ListParagraph"/>
        <w:numPr>
          <w:ilvl w:val="0"/>
          <w:numId w:val="15"/>
        </w:numPr>
        <w:rPr>
          <w:rFonts w:ascii="Arial Narrow" w:hAnsi="Arial Narrow"/>
          <w:sz w:val="20"/>
          <w:szCs w:val="20"/>
        </w:rPr>
      </w:pPr>
      <w:r>
        <w:rPr>
          <w:rFonts w:ascii="Arial Narrow" w:hAnsi="Arial Narrow"/>
          <w:sz w:val="20"/>
          <w:szCs w:val="20"/>
        </w:rPr>
        <w:t>Master Plan activity</w:t>
      </w:r>
      <w:r w:rsidR="004D18E5">
        <w:rPr>
          <w:rFonts w:ascii="Arial Narrow" w:hAnsi="Arial Narrow"/>
          <w:sz w:val="20"/>
          <w:szCs w:val="20"/>
        </w:rPr>
        <w:t>-Public Meeting #3</w:t>
      </w:r>
      <w:r w:rsidR="00345287">
        <w:rPr>
          <w:rFonts w:ascii="Arial Narrow" w:hAnsi="Arial Narrow"/>
          <w:sz w:val="20"/>
          <w:szCs w:val="20"/>
        </w:rPr>
        <w:t xml:space="preserve"> at Lunenburg Adult Activity Center, 4-6 pm or 6:30-8:30 pm</w:t>
      </w:r>
    </w:p>
    <w:p w14:paraId="75CCCAC7" w14:textId="77777777" w:rsidR="00A46B2A" w:rsidRDefault="00A46B2A" w:rsidP="00A46B2A">
      <w:pPr>
        <w:pStyle w:val="ListParagraph"/>
        <w:numPr>
          <w:ilvl w:val="0"/>
          <w:numId w:val="15"/>
        </w:numPr>
        <w:rPr>
          <w:rFonts w:ascii="Arial Narrow" w:hAnsi="Arial Narrow"/>
          <w:sz w:val="20"/>
          <w:szCs w:val="20"/>
        </w:rPr>
      </w:pPr>
      <w:r>
        <w:rPr>
          <w:rFonts w:ascii="Arial Narrow" w:hAnsi="Arial Narrow"/>
          <w:sz w:val="20"/>
          <w:szCs w:val="20"/>
        </w:rPr>
        <w:t>Work Plan for Fiscal Year 2023-24</w:t>
      </w:r>
    </w:p>
    <w:p w14:paraId="4C8C2BCE" w14:textId="77777777" w:rsidR="00A46B2A" w:rsidRDefault="00A46B2A" w:rsidP="00A46B2A">
      <w:pPr>
        <w:pStyle w:val="ListParagraph"/>
        <w:numPr>
          <w:ilvl w:val="1"/>
          <w:numId w:val="15"/>
        </w:numPr>
        <w:rPr>
          <w:rFonts w:ascii="Arial Narrow" w:hAnsi="Arial Narrow"/>
          <w:sz w:val="20"/>
          <w:szCs w:val="20"/>
        </w:rPr>
      </w:pPr>
      <w:r>
        <w:rPr>
          <w:rFonts w:ascii="Arial Narrow" w:hAnsi="Arial Narrow"/>
          <w:sz w:val="20"/>
          <w:szCs w:val="20"/>
        </w:rPr>
        <w:t>APD Property Owner notification</w:t>
      </w:r>
    </w:p>
    <w:p w14:paraId="38794CE3" w14:textId="37F13BD2" w:rsidR="00A46B2A" w:rsidRDefault="26D3626A" w:rsidP="00A46B2A">
      <w:pPr>
        <w:pStyle w:val="ListParagraph"/>
        <w:numPr>
          <w:ilvl w:val="1"/>
          <w:numId w:val="15"/>
        </w:numPr>
        <w:rPr>
          <w:rFonts w:ascii="Arial Narrow" w:hAnsi="Arial Narrow"/>
          <w:sz w:val="20"/>
          <w:szCs w:val="20"/>
        </w:rPr>
      </w:pPr>
      <w:r w:rsidRPr="26D3626A">
        <w:rPr>
          <w:rFonts w:ascii="Arial Narrow" w:hAnsi="Arial Narrow"/>
          <w:sz w:val="20"/>
          <w:szCs w:val="20"/>
        </w:rPr>
        <w:t>Brochure/Public Outreach and Communication</w:t>
      </w:r>
    </w:p>
    <w:p w14:paraId="5A2ECFDF" w14:textId="440AF99E" w:rsidR="0017281D" w:rsidRPr="00A4642E" w:rsidRDefault="00A46B2A" w:rsidP="00A4642E">
      <w:pPr>
        <w:pStyle w:val="ListParagraph"/>
        <w:numPr>
          <w:ilvl w:val="1"/>
          <w:numId w:val="15"/>
        </w:numPr>
        <w:rPr>
          <w:rFonts w:ascii="Arial Narrow" w:hAnsi="Arial Narrow"/>
          <w:sz w:val="20"/>
          <w:szCs w:val="20"/>
        </w:rPr>
      </w:pPr>
      <w:r>
        <w:rPr>
          <w:rFonts w:ascii="Arial Narrow" w:hAnsi="Arial Narrow"/>
          <w:sz w:val="20"/>
          <w:szCs w:val="20"/>
        </w:rPr>
        <w:t>Modification to Guidelines/Certificate to Alter Applicatio</w:t>
      </w:r>
      <w:r w:rsidR="001E69E2">
        <w:rPr>
          <w:rFonts w:ascii="Arial Narrow" w:hAnsi="Arial Narrow"/>
          <w:sz w:val="20"/>
          <w:szCs w:val="20"/>
        </w:rPr>
        <w:t>n</w:t>
      </w:r>
    </w:p>
    <w:p w14:paraId="59D09128" w14:textId="77777777" w:rsidR="00397EB4" w:rsidRDefault="00397EB4" w:rsidP="00177CF1">
      <w:pPr>
        <w:rPr>
          <w:rFonts w:ascii="Arial Narrow" w:hAnsi="Arial Narrow"/>
          <w:sz w:val="20"/>
          <w:szCs w:val="20"/>
        </w:rPr>
      </w:pPr>
    </w:p>
    <w:p w14:paraId="09BFA167" w14:textId="41144F01" w:rsidR="0017281D" w:rsidRDefault="002E5374" w:rsidP="006559BD">
      <w:pPr>
        <w:rPr>
          <w:rFonts w:ascii="Arial Narrow" w:hAnsi="Arial Narrow"/>
          <w:sz w:val="20"/>
          <w:szCs w:val="20"/>
        </w:rPr>
      </w:pPr>
      <w:r>
        <w:rPr>
          <w:rFonts w:ascii="Arial Narrow" w:hAnsi="Arial Narrow"/>
          <w:sz w:val="20"/>
          <w:szCs w:val="20"/>
        </w:rPr>
        <w:t>7</w:t>
      </w:r>
      <w:r w:rsidR="00D61715">
        <w:rPr>
          <w:rFonts w:ascii="Arial Narrow" w:hAnsi="Arial Narrow"/>
          <w:sz w:val="20"/>
          <w:szCs w:val="20"/>
        </w:rPr>
        <w:t>.</w:t>
      </w:r>
      <w:r w:rsidR="0017281D">
        <w:rPr>
          <w:rFonts w:ascii="Arial Narrow" w:hAnsi="Arial Narrow"/>
          <w:sz w:val="20"/>
          <w:szCs w:val="20"/>
        </w:rPr>
        <w:t xml:space="preserve"> CLOSING PUBLIC COMMENT</w:t>
      </w:r>
    </w:p>
    <w:p w14:paraId="64CDA6AA" w14:textId="77777777" w:rsidR="002E5374" w:rsidRDefault="002E5374" w:rsidP="006559BD">
      <w:pPr>
        <w:rPr>
          <w:rFonts w:ascii="Arial Narrow" w:hAnsi="Arial Narrow"/>
          <w:sz w:val="20"/>
          <w:szCs w:val="20"/>
        </w:rPr>
      </w:pPr>
    </w:p>
    <w:p w14:paraId="2A4E9382" w14:textId="06AF7721" w:rsidR="00A81731" w:rsidRDefault="002E5374" w:rsidP="006559BD">
      <w:pPr>
        <w:rPr>
          <w:rFonts w:ascii="Arial Narrow" w:hAnsi="Arial Narrow"/>
          <w:sz w:val="20"/>
          <w:szCs w:val="20"/>
        </w:rPr>
      </w:pPr>
      <w:r>
        <w:rPr>
          <w:rFonts w:ascii="Arial Narrow" w:hAnsi="Arial Narrow"/>
          <w:sz w:val="20"/>
          <w:szCs w:val="20"/>
        </w:rPr>
        <w:t>8</w:t>
      </w:r>
      <w:r w:rsidR="0017281D">
        <w:rPr>
          <w:rFonts w:ascii="Arial Narrow" w:hAnsi="Arial Narrow"/>
          <w:sz w:val="20"/>
          <w:szCs w:val="20"/>
        </w:rPr>
        <w:t xml:space="preserve">.  </w:t>
      </w:r>
      <w:r w:rsidR="00F83B95">
        <w:rPr>
          <w:rFonts w:ascii="Arial Narrow" w:hAnsi="Arial Narrow"/>
          <w:sz w:val="20"/>
          <w:szCs w:val="20"/>
        </w:rPr>
        <w:t xml:space="preserve">NEXT </w:t>
      </w:r>
      <w:r w:rsidR="004D7695">
        <w:rPr>
          <w:rFonts w:ascii="Arial Narrow" w:hAnsi="Arial Narrow"/>
          <w:sz w:val="20"/>
          <w:szCs w:val="20"/>
        </w:rPr>
        <w:t>MEETING</w:t>
      </w:r>
      <w:r w:rsidR="00550DA3">
        <w:rPr>
          <w:rFonts w:ascii="Arial Narrow" w:hAnsi="Arial Narrow"/>
          <w:sz w:val="20"/>
          <w:szCs w:val="20"/>
        </w:rPr>
        <w:t>:</w:t>
      </w:r>
      <w:r w:rsidR="0087394C">
        <w:rPr>
          <w:rFonts w:ascii="Arial Narrow" w:hAnsi="Arial Narrow"/>
          <w:sz w:val="20"/>
          <w:szCs w:val="20"/>
        </w:rPr>
        <w:t xml:space="preserve"> 13 </w:t>
      </w:r>
      <w:r w:rsidR="00345287">
        <w:rPr>
          <w:rFonts w:ascii="Arial Narrow" w:hAnsi="Arial Narrow"/>
          <w:sz w:val="20"/>
          <w:szCs w:val="20"/>
        </w:rPr>
        <w:t>February</w:t>
      </w:r>
      <w:r w:rsidR="00F67210">
        <w:rPr>
          <w:rFonts w:ascii="Arial Narrow" w:hAnsi="Arial Narrow"/>
          <w:sz w:val="20"/>
          <w:szCs w:val="20"/>
        </w:rPr>
        <w:t xml:space="preserve"> </w:t>
      </w:r>
      <w:r w:rsidR="008C2224">
        <w:rPr>
          <w:rFonts w:ascii="Arial Narrow" w:hAnsi="Arial Narrow"/>
          <w:sz w:val="20"/>
          <w:szCs w:val="20"/>
        </w:rPr>
        <w:t>2024</w:t>
      </w:r>
      <w:r w:rsidR="0017281D">
        <w:rPr>
          <w:rFonts w:ascii="Arial Narrow" w:hAnsi="Arial Narrow"/>
          <w:sz w:val="20"/>
          <w:szCs w:val="20"/>
        </w:rPr>
        <w:t>, 7:30 PM</w:t>
      </w:r>
    </w:p>
    <w:p w14:paraId="32BBC5CB" w14:textId="77777777" w:rsidR="00550DA3" w:rsidRDefault="00550DA3" w:rsidP="006559BD">
      <w:pPr>
        <w:rPr>
          <w:rFonts w:ascii="Arial Narrow" w:hAnsi="Arial Narrow"/>
          <w:sz w:val="20"/>
          <w:szCs w:val="20"/>
        </w:rPr>
      </w:pPr>
    </w:p>
    <w:p w14:paraId="11143F49" w14:textId="3ACCE322" w:rsidR="00F83B95" w:rsidRPr="005C40C4" w:rsidRDefault="00550DA3" w:rsidP="006559BD">
      <w:pPr>
        <w:rPr>
          <w:rFonts w:ascii="Arial Narrow" w:hAnsi="Arial Narrow"/>
          <w:sz w:val="20"/>
          <w:szCs w:val="20"/>
        </w:rPr>
      </w:pPr>
      <w:r>
        <w:rPr>
          <w:rFonts w:ascii="Arial Narrow" w:hAnsi="Arial Narrow"/>
          <w:sz w:val="20"/>
          <w:szCs w:val="20"/>
        </w:rPr>
        <w:t>9.  ADJOURNMENT</w:t>
      </w:r>
    </w:p>
    <w:sectPr w:rsidR="00F83B95" w:rsidRPr="005C40C4" w:rsidSect="00F83B95">
      <w:type w:val="continuous"/>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64F0"/>
    <w:multiLevelType w:val="hybridMultilevel"/>
    <w:tmpl w:val="41583C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81A3A"/>
    <w:multiLevelType w:val="hybridMultilevel"/>
    <w:tmpl w:val="2CE6F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66524"/>
    <w:multiLevelType w:val="hybridMultilevel"/>
    <w:tmpl w:val="09C2DCB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8832F2"/>
    <w:multiLevelType w:val="hybridMultilevel"/>
    <w:tmpl w:val="30825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95C97"/>
    <w:multiLevelType w:val="hybridMultilevel"/>
    <w:tmpl w:val="A4FA8E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309AA"/>
    <w:multiLevelType w:val="hybridMultilevel"/>
    <w:tmpl w:val="F45E4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C046D"/>
    <w:multiLevelType w:val="hybridMultilevel"/>
    <w:tmpl w:val="093829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E157D"/>
    <w:multiLevelType w:val="hybridMultilevel"/>
    <w:tmpl w:val="A32ECED2"/>
    <w:lvl w:ilvl="0" w:tplc="C220C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365433"/>
    <w:multiLevelType w:val="hybridMultilevel"/>
    <w:tmpl w:val="265E4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335957"/>
    <w:multiLevelType w:val="hybridMultilevel"/>
    <w:tmpl w:val="724419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850A93"/>
    <w:multiLevelType w:val="hybridMultilevel"/>
    <w:tmpl w:val="94C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B703F2"/>
    <w:multiLevelType w:val="hybridMultilevel"/>
    <w:tmpl w:val="F8D472C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251C1"/>
    <w:multiLevelType w:val="hybridMultilevel"/>
    <w:tmpl w:val="1E480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107666"/>
    <w:multiLevelType w:val="hybridMultilevel"/>
    <w:tmpl w:val="BA666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BD2550"/>
    <w:multiLevelType w:val="hybridMultilevel"/>
    <w:tmpl w:val="4A5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2019BD"/>
    <w:multiLevelType w:val="hybridMultilevel"/>
    <w:tmpl w:val="43580E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5A6497"/>
    <w:multiLevelType w:val="hybridMultilevel"/>
    <w:tmpl w:val="6BEE02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7825351">
    <w:abstractNumId w:val="1"/>
  </w:num>
  <w:num w:numId="2" w16cid:durableId="737167038">
    <w:abstractNumId w:val="8"/>
  </w:num>
  <w:num w:numId="3" w16cid:durableId="719717170">
    <w:abstractNumId w:val="13"/>
  </w:num>
  <w:num w:numId="4" w16cid:durableId="1284537283">
    <w:abstractNumId w:val="14"/>
  </w:num>
  <w:num w:numId="5" w16cid:durableId="1854341220">
    <w:abstractNumId w:val="6"/>
  </w:num>
  <w:num w:numId="6" w16cid:durableId="998732885">
    <w:abstractNumId w:val="15"/>
  </w:num>
  <w:num w:numId="7" w16cid:durableId="761023320">
    <w:abstractNumId w:val="11"/>
  </w:num>
  <w:num w:numId="8" w16cid:durableId="824468083">
    <w:abstractNumId w:val="16"/>
  </w:num>
  <w:num w:numId="9" w16cid:durableId="387341727">
    <w:abstractNumId w:val="0"/>
  </w:num>
  <w:num w:numId="10" w16cid:durableId="873925888">
    <w:abstractNumId w:val="9"/>
  </w:num>
  <w:num w:numId="11" w16cid:durableId="14771505">
    <w:abstractNumId w:val="4"/>
  </w:num>
  <w:num w:numId="12" w16cid:durableId="165898404">
    <w:abstractNumId w:val="2"/>
  </w:num>
  <w:num w:numId="13" w16cid:durableId="901527754">
    <w:abstractNumId w:val="7"/>
  </w:num>
  <w:num w:numId="14" w16cid:durableId="1314795466">
    <w:abstractNumId w:val="5"/>
  </w:num>
  <w:num w:numId="15" w16cid:durableId="282153180">
    <w:abstractNumId w:val="12"/>
  </w:num>
  <w:num w:numId="16" w16cid:durableId="453990286">
    <w:abstractNumId w:val="3"/>
  </w:num>
  <w:num w:numId="17" w16cid:durableId="13171057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CF1"/>
    <w:rsid w:val="00007733"/>
    <w:rsid w:val="0001337C"/>
    <w:rsid w:val="00013B78"/>
    <w:rsid w:val="00021C0D"/>
    <w:rsid w:val="00022E97"/>
    <w:rsid w:val="00025295"/>
    <w:rsid w:val="00025E74"/>
    <w:rsid w:val="000304A3"/>
    <w:rsid w:val="00034DE7"/>
    <w:rsid w:val="0004583D"/>
    <w:rsid w:val="00045B61"/>
    <w:rsid w:val="00051421"/>
    <w:rsid w:val="00062DAD"/>
    <w:rsid w:val="00062F13"/>
    <w:rsid w:val="000907E0"/>
    <w:rsid w:val="0009448E"/>
    <w:rsid w:val="00097A9C"/>
    <w:rsid w:val="000A2A52"/>
    <w:rsid w:val="000D1AEA"/>
    <w:rsid w:val="000D42B1"/>
    <w:rsid w:val="000E0D78"/>
    <w:rsid w:val="000F00FD"/>
    <w:rsid w:val="000F4729"/>
    <w:rsid w:val="000F4FEB"/>
    <w:rsid w:val="000F6B00"/>
    <w:rsid w:val="00102648"/>
    <w:rsid w:val="00104BB1"/>
    <w:rsid w:val="001064F4"/>
    <w:rsid w:val="00107595"/>
    <w:rsid w:val="001101A4"/>
    <w:rsid w:val="00114837"/>
    <w:rsid w:val="00116128"/>
    <w:rsid w:val="001200BD"/>
    <w:rsid w:val="00121371"/>
    <w:rsid w:val="0013504D"/>
    <w:rsid w:val="00135A09"/>
    <w:rsid w:val="00135DE8"/>
    <w:rsid w:val="00136DCD"/>
    <w:rsid w:val="001446E2"/>
    <w:rsid w:val="00144C0F"/>
    <w:rsid w:val="00154A60"/>
    <w:rsid w:val="00154F7B"/>
    <w:rsid w:val="00166045"/>
    <w:rsid w:val="00170494"/>
    <w:rsid w:val="0017051F"/>
    <w:rsid w:val="0017281D"/>
    <w:rsid w:val="00177CF1"/>
    <w:rsid w:val="001818C5"/>
    <w:rsid w:val="0018227E"/>
    <w:rsid w:val="00185BD7"/>
    <w:rsid w:val="00190EDA"/>
    <w:rsid w:val="00192E21"/>
    <w:rsid w:val="001A6ED7"/>
    <w:rsid w:val="001B4FE3"/>
    <w:rsid w:val="001C67C7"/>
    <w:rsid w:val="001D15F4"/>
    <w:rsid w:val="001D75B8"/>
    <w:rsid w:val="001E69E2"/>
    <w:rsid w:val="001F2D2C"/>
    <w:rsid w:val="001F76E2"/>
    <w:rsid w:val="0020265C"/>
    <w:rsid w:val="0021438B"/>
    <w:rsid w:val="00217AC8"/>
    <w:rsid w:val="00221357"/>
    <w:rsid w:val="002220C0"/>
    <w:rsid w:val="002242EB"/>
    <w:rsid w:val="002279A0"/>
    <w:rsid w:val="002303B0"/>
    <w:rsid w:val="00236829"/>
    <w:rsid w:val="00243542"/>
    <w:rsid w:val="0024713E"/>
    <w:rsid w:val="002508B4"/>
    <w:rsid w:val="00253731"/>
    <w:rsid w:val="0025754F"/>
    <w:rsid w:val="00260E7E"/>
    <w:rsid w:val="00264315"/>
    <w:rsid w:val="00280E4B"/>
    <w:rsid w:val="00282844"/>
    <w:rsid w:val="00282DD5"/>
    <w:rsid w:val="0028712D"/>
    <w:rsid w:val="00291BFD"/>
    <w:rsid w:val="002930BC"/>
    <w:rsid w:val="00296A1B"/>
    <w:rsid w:val="002A12EE"/>
    <w:rsid w:val="002A19D9"/>
    <w:rsid w:val="002A1BBE"/>
    <w:rsid w:val="002A31FB"/>
    <w:rsid w:val="002B026E"/>
    <w:rsid w:val="002B030C"/>
    <w:rsid w:val="002B461F"/>
    <w:rsid w:val="002C6391"/>
    <w:rsid w:val="002C7854"/>
    <w:rsid w:val="002D55E3"/>
    <w:rsid w:val="002D6839"/>
    <w:rsid w:val="002E17FD"/>
    <w:rsid w:val="002E1A62"/>
    <w:rsid w:val="002E5374"/>
    <w:rsid w:val="002F08DB"/>
    <w:rsid w:val="002F160D"/>
    <w:rsid w:val="002F627D"/>
    <w:rsid w:val="002F7903"/>
    <w:rsid w:val="00306090"/>
    <w:rsid w:val="00311498"/>
    <w:rsid w:val="00313D25"/>
    <w:rsid w:val="00315A09"/>
    <w:rsid w:val="0032516D"/>
    <w:rsid w:val="00326E23"/>
    <w:rsid w:val="00327A43"/>
    <w:rsid w:val="00335C81"/>
    <w:rsid w:val="00345287"/>
    <w:rsid w:val="003507F4"/>
    <w:rsid w:val="00355C50"/>
    <w:rsid w:val="003563D4"/>
    <w:rsid w:val="00360063"/>
    <w:rsid w:val="00360CAD"/>
    <w:rsid w:val="00363B73"/>
    <w:rsid w:val="00363C12"/>
    <w:rsid w:val="00365CE3"/>
    <w:rsid w:val="00370E47"/>
    <w:rsid w:val="00376080"/>
    <w:rsid w:val="00377C3A"/>
    <w:rsid w:val="00384669"/>
    <w:rsid w:val="00391038"/>
    <w:rsid w:val="003943C8"/>
    <w:rsid w:val="003946A3"/>
    <w:rsid w:val="00397EB4"/>
    <w:rsid w:val="003A6A84"/>
    <w:rsid w:val="003B3C43"/>
    <w:rsid w:val="003B5935"/>
    <w:rsid w:val="003B7684"/>
    <w:rsid w:val="003C21C0"/>
    <w:rsid w:val="003C3CAD"/>
    <w:rsid w:val="003C5DA9"/>
    <w:rsid w:val="003D2E8C"/>
    <w:rsid w:val="003E28F9"/>
    <w:rsid w:val="003E2B54"/>
    <w:rsid w:val="003F39DF"/>
    <w:rsid w:val="003F5462"/>
    <w:rsid w:val="00405639"/>
    <w:rsid w:val="00421F80"/>
    <w:rsid w:val="00424911"/>
    <w:rsid w:val="00430945"/>
    <w:rsid w:val="00431DCC"/>
    <w:rsid w:val="00435103"/>
    <w:rsid w:val="00442FA2"/>
    <w:rsid w:val="00445135"/>
    <w:rsid w:val="00446FBC"/>
    <w:rsid w:val="00450B1E"/>
    <w:rsid w:val="00452623"/>
    <w:rsid w:val="00456149"/>
    <w:rsid w:val="00457AA7"/>
    <w:rsid w:val="00464927"/>
    <w:rsid w:val="00465812"/>
    <w:rsid w:val="00476ECB"/>
    <w:rsid w:val="00481440"/>
    <w:rsid w:val="00481EE5"/>
    <w:rsid w:val="00487DEE"/>
    <w:rsid w:val="004917C6"/>
    <w:rsid w:val="004917FE"/>
    <w:rsid w:val="004946BD"/>
    <w:rsid w:val="004C56C4"/>
    <w:rsid w:val="004D18E5"/>
    <w:rsid w:val="004D436D"/>
    <w:rsid w:val="004D7695"/>
    <w:rsid w:val="004E5EDA"/>
    <w:rsid w:val="004F0E4D"/>
    <w:rsid w:val="004F7B7B"/>
    <w:rsid w:val="00510176"/>
    <w:rsid w:val="0051019C"/>
    <w:rsid w:val="00530A50"/>
    <w:rsid w:val="00541AFC"/>
    <w:rsid w:val="0054254B"/>
    <w:rsid w:val="00550DA3"/>
    <w:rsid w:val="00552CB0"/>
    <w:rsid w:val="005532FD"/>
    <w:rsid w:val="00562ACA"/>
    <w:rsid w:val="005644A1"/>
    <w:rsid w:val="00572749"/>
    <w:rsid w:val="00580915"/>
    <w:rsid w:val="00582897"/>
    <w:rsid w:val="0058475C"/>
    <w:rsid w:val="00592982"/>
    <w:rsid w:val="005976C0"/>
    <w:rsid w:val="005A1B2E"/>
    <w:rsid w:val="005A560D"/>
    <w:rsid w:val="005A725C"/>
    <w:rsid w:val="005B1911"/>
    <w:rsid w:val="005B2209"/>
    <w:rsid w:val="005C16CF"/>
    <w:rsid w:val="005C22C1"/>
    <w:rsid w:val="005C2A8B"/>
    <w:rsid w:val="005C2D9C"/>
    <w:rsid w:val="005C40C4"/>
    <w:rsid w:val="005C76A0"/>
    <w:rsid w:val="005D378E"/>
    <w:rsid w:val="005D4FB8"/>
    <w:rsid w:val="005D6C7A"/>
    <w:rsid w:val="005E0403"/>
    <w:rsid w:val="005E111D"/>
    <w:rsid w:val="005E31CF"/>
    <w:rsid w:val="005E45D3"/>
    <w:rsid w:val="005E7CA0"/>
    <w:rsid w:val="005E7FC5"/>
    <w:rsid w:val="005F514C"/>
    <w:rsid w:val="006007B3"/>
    <w:rsid w:val="006029D8"/>
    <w:rsid w:val="0061091C"/>
    <w:rsid w:val="00611627"/>
    <w:rsid w:val="00614F6C"/>
    <w:rsid w:val="006151FB"/>
    <w:rsid w:val="00622817"/>
    <w:rsid w:val="00635A3C"/>
    <w:rsid w:val="00640BEC"/>
    <w:rsid w:val="0064264B"/>
    <w:rsid w:val="006438AE"/>
    <w:rsid w:val="00644F05"/>
    <w:rsid w:val="006559BD"/>
    <w:rsid w:val="00656740"/>
    <w:rsid w:val="0066275F"/>
    <w:rsid w:val="00663A05"/>
    <w:rsid w:val="00667699"/>
    <w:rsid w:val="006731BB"/>
    <w:rsid w:val="00681FE0"/>
    <w:rsid w:val="00683961"/>
    <w:rsid w:val="0068489D"/>
    <w:rsid w:val="006872F0"/>
    <w:rsid w:val="00696A77"/>
    <w:rsid w:val="006A1A8E"/>
    <w:rsid w:val="006A3950"/>
    <w:rsid w:val="006A3E54"/>
    <w:rsid w:val="006B1DC4"/>
    <w:rsid w:val="006B73CD"/>
    <w:rsid w:val="006C04E4"/>
    <w:rsid w:val="006C1289"/>
    <w:rsid w:val="006C1BDD"/>
    <w:rsid w:val="006C2337"/>
    <w:rsid w:val="006C4C34"/>
    <w:rsid w:val="006C6DF4"/>
    <w:rsid w:val="006D2060"/>
    <w:rsid w:val="006D5FA6"/>
    <w:rsid w:val="006E47E6"/>
    <w:rsid w:val="006F1CBF"/>
    <w:rsid w:val="007001F8"/>
    <w:rsid w:val="007003E4"/>
    <w:rsid w:val="00706697"/>
    <w:rsid w:val="00706F4A"/>
    <w:rsid w:val="0070769E"/>
    <w:rsid w:val="0071260F"/>
    <w:rsid w:val="0073664B"/>
    <w:rsid w:val="00742D05"/>
    <w:rsid w:val="007443B4"/>
    <w:rsid w:val="00745C20"/>
    <w:rsid w:val="00752949"/>
    <w:rsid w:val="00754E6E"/>
    <w:rsid w:val="00757BB6"/>
    <w:rsid w:val="007709FB"/>
    <w:rsid w:val="007A1814"/>
    <w:rsid w:val="007A4542"/>
    <w:rsid w:val="007A5625"/>
    <w:rsid w:val="007A604C"/>
    <w:rsid w:val="007B1E83"/>
    <w:rsid w:val="007B3738"/>
    <w:rsid w:val="007C3283"/>
    <w:rsid w:val="007C3F5D"/>
    <w:rsid w:val="007C5339"/>
    <w:rsid w:val="007D0D63"/>
    <w:rsid w:val="007D3A7B"/>
    <w:rsid w:val="007D4578"/>
    <w:rsid w:val="007E5F98"/>
    <w:rsid w:val="007E6EE1"/>
    <w:rsid w:val="007E7F63"/>
    <w:rsid w:val="007F6797"/>
    <w:rsid w:val="007F718A"/>
    <w:rsid w:val="007F74F1"/>
    <w:rsid w:val="00802F47"/>
    <w:rsid w:val="00807CFB"/>
    <w:rsid w:val="00833008"/>
    <w:rsid w:val="008369C3"/>
    <w:rsid w:val="008466FC"/>
    <w:rsid w:val="0085324F"/>
    <w:rsid w:val="0086785F"/>
    <w:rsid w:val="00871957"/>
    <w:rsid w:val="0087394C"/>
    <w:rsid w:val="00874B32"/>
    <w:rsid w:val="008771F2"/>
    <w:rsid w:val="00884154"/>
    <w:rsid w:val="008869E0"/>
    <w:rsid w:val="0089577C"/>
    <w:rsid w:val="008979A0"/>
    <w:rsid w:val="008B1B0F"/>
    <w:rsid w:val="008B1F4A"/>
    <w:rsid w:val="008B5047"/>
    <w:rsid w:val="008C2224"/>
    <w:rsid w:val="008C40A9"/>
    <w:rsid w:val="008D24E0"/>
    <w:rsid w:val="008D2E15"/>
    <w:rsid w:val="008E0A8D"/>
    <w:rsid w:val="008E0AF3"/>
    <w:rsid w:val="008E2BAF"/>
    <w:rsid w:val="008F37CC"/>
    <w:rsid w:val="008F4C39"/>
    <w:rsid w:val="008F663F"/>
    <w:rsid w:val="00905974"/>
    <w:rsid w:val="00911611"/>
    <w:rsid w:val="00916D56"/>
    <w:rsid w:val="00931C3F"/>
    <w:rsid w:val="009620FD"/>
    <w:rsid w:val="009621FA"/>
    <w:rsid w:val="00975801"/>
    <w:rsid w:val="00975E9D"/>
    <w:rsid w:val="00986125"/>
    <w:rsid w:val="00990502"/>
    <w:rsid w:val="009925E2"/>
    <w:rsid w:val="0099636D"/>
    <w:rsid w:val="009A2DD3"/>
    <w:rsid w:val="009A5203"/>
    <w:rsid w:val="009B2727"/>
    <w:rsid w:val="009B7CE3"/>
    <w:rsid w:val="009C795A"/>
    <w:rsid w:val="009D60EB"/>
    <w:rsid w:val="009D6812"/>
    <w:rsid w:val="009D7453"/>
    <w:rsid w:val="009E294C"/>
    <w:rsid w:val="009E2C85"/>
    <w:rsid w:val="009E2E7D"/>
    <w:rsid w:val="009E43CE"/>
    <w:rsid w:val="009E7860"/>
    <w:rsid w:val="00A01E5D"/>
    <w:rsid w:val="00A05A5A"/>
    <w:rsid w:val="00A12124"/>
    <w:rsid w:val="00A1320D"/>
    <w:rsid w:val="00A17494"/>
    <w:rsid w:val="00A174C7"/>
    <w:rsid w:val="00A17982"/>
    <w:rsid w:val="00A3195F"/>
    <w:rsid w:val="00A33DC8"/>
    <w:rsid w:val="00A355CD"/>
    <w:rsid w:val="00A37204"/>
    <w:rsid w:val="00A4437D"/>
    <w:rsid w:val="00A4642E"/>
    <w:rsid w:val="00A46B2A"/>
    <w:rsid w:val="00A47C32"/>
    <w:rsid w:val="00A563C5"/>
    <w:rsid w:val="00A600B9"/>
    <w:rsid w:val="00A608B4"/>
    <w:rsid w:val="00A64667"/>
    <w:rsid w:val="00A67B5D"/>
    <w:rsid w:val="00A75A08"/>
    <w:rsid w:val="00A76462"/>
    <w:rsid w:val="00A81731"/>
    <w:rsid w:val="00A86A02"/>
    <w:rsid w:val="00A87044"/>
    <w:rsid w:val="00A87690"/>
    <w:rsid w:val="00A93653"/>
    <w:rsid w:val="00AA739F"/>
    <w:rsid w:val="00AB12A1"/>
    <w:rsid w:val="00AB4490"/>
    <w:rsid w:val="00AB61BC"/>
    <w:rsid w:val="00AC05A2"/>
    <w:rsid w:val="00AC29B4"/>
    <w:rsid w:val="00AC3883"/>
    <w:rsid w:val="00AC4F74"/>
    <w:rsid w:val="00AC50C9"/>
    <w:rsid w:val="00AD1B56"/>
    <w:rsid w:val="00AD3A6E"/>
    <w:rsid w:val="00AE264D"/>
    <w:rsid w:val="00AE31C6"/>
    <w:rsid w:val="00AE5CD8"/>
    <w:rsid w:val="00AE6FBE"/>
    <w:rsid w:val="00AF12E8"/>
    <w:rsid w:val="00AF15B2"/>
    <w:rsid w:val="00AF4E9A"/>
    <w:rsid w:val="00B05B1B"/>
    <w:rsid w:val="00B11490"/>
    <w:rsid w:val="00B15360"/>
    <w:rsid w:val="00B1691F"/>
    <w:rsid w:val="00B16F32"/>
    <w:rsid w:val="00B225AB"/>
    <w:rsid w:val="00B25377"/>
    <w:rsid w:val="00B3537A"/>
    <w:rsid w:val="00B3736C"/>
    <w:rsid w:val="00B444FD"/>
    <w:rsid w:val="00B5051D"/>
    <w:rsid w:val="00B53BC6"/>
    <w:rsid w:val="00B607FB"/>
    <w:rsid w:val="00B64460"/>
    <w:rsid w:val="00B670F1"/>
    <w:rsid w:val="00B75F62"/>
    <w:rsid w:val="00B85E24"/>
    <w:rsid w:val="00B87332"/>
    <w:rsid w:val="00B9589A"/>
    <w:rsid w:val="00B97F56"/>
    <w:rsid w:val="00BA7D96"/>
    <w:rsid w:val="00BB211F"/>
    <w:rsid w:val="00BB42BC"/>
    <w:rsid w:val="00BB49BC"/>
    <w:rsid w:val="00BB4FC5"/>
    <w:rsid w:val="00BB5642"/>
    <w:rsid w:val="00BB6F7E"/>
    <w:rsid w:val="00BC4104"/>
    <w:rsid w:val="00BE523B"/>
    <w:rsid w:val="00BE76CC"/>
    <w:rsid w:val="00BF1F7B"/>
    <w:rsid w:val="00C01F87"/>
    <w:rsid w:val="00C04201"/>
    <w:rsid w:val="00C057D3"/>
    <w:rsid w:val="00C06218"/>
    <w:rsid w:val="00C06FE9"/>
    <w:rsid w:val="00C26970"/>
    <w:rsid w:val="00C36107"/>
    <w:rsid w:val="00C4159A"/>
    <w:rsid w:val="00C55723"/>
    <w:rsid w:val="00C82C34"/>
    <w:rsid w:val="00C94599"/>
    <w:rsid w:val="00C95364"/>
    <w:rsid w:val="00CA3B9B"/>
    <w:rsid w:val="00CA5EC4"/>
    <w:rsid w:val="00CB3764"/>
    <w:rsid w:val="00CB66FC"/>
    <w:rsid w:val="00CC4D1C"/>
    <w:rsid w:val="00CC53EC"/>
    <w:rsid w:val="00CC7FB0"/>
    <w:rsid w:val="00CD16B6"/>
    <w:rsid w:val="00CD243F"/>
    <w:rsid w:val="00CD4D4A"/>
    <w:rsid w:val="00CE1584"/>
    <w:rsid w:val="00CE409F"/>
    <w:rsid w:val="00CE7F9A"/>
    <w:rsid w:val="00CF4B26"/>
    <w:rsid w:val="00D01C4F"/>
    <w:rsid w:val="00D0579D"/>
    <w:rsid w:val="00D11552"/>
    <w:rsid w:val="00D11840"/>
    <w:rsid w:val="00D207A0"/>
    <w:rsid w:val="00D3593B"/>
    <w:rsid w:val="00D4117D"/>
    <w:rsid w:val="00D4532D"/>
    <w:rsid w:val="00D61715"/>
    <w:rsid w:val="00D747EB"/>
    <w:rsid w:val="00D753B6"/>
    <w:rsid w:val="00D80482"/>
    <w:rsid w:val="00D900D6"/>
    <w:rsid w:val="00D93E2A"/>
    <w:rsid w:val="00D961CE"/>
    <w:rsid w:val="00D971C7"/>
    <w:rsid w:val="00D9775C"/>
    <w:rsid w:val="00DA1E3D"/>
    <w:rsid w:val="00DA3243"/>
    <w:rsid w:val="00DC38AF"/>
    <w:rsid w:val="00DD1AFC"/>
    <w:rsid w:val="00DD391C"/>
    <w:rsid w:val="00DD6910"/>
    <w:rsid w:val="00DE1521"/>
    <w:rsid w:val="00DE42AB"/>
    <w:rsid w:val="00DE571B"/>
    <w:rsid w:val="00DE716D"/>
    <w:rsid w:val="00DF1B95"/>
    <w:rsid w:val="00E03B99"/>
    <w:rsid w:val="00E04817"/>
    <w:rsid w:val="00E07A94"/>
    <w:rsid w:val="00E13754"/>
    <w:rsid w:val="00E154C9"/>
    <w:rsid w:val="00E272A9"/>
    <w:rsid w:val="00E27B4C"/>
    <w:rsid w:val="00E27BCC"/>
    <w:rsid w:val="00E34945"/>
    <w:rsid w:val="00E36AF6"/>
    <w:rsid w:val="00E4049C"/>
    <w:rsid w:val="00E4786D"/>
    <w:rsid w:val="00E50625"/>
    <w:rsid w:val="00E524AB"/>
    <w:rsid w:val="00E55E4B"/>
    <w:rsid w:val="00E56BAF"/>
    <w:rsid w:val="00E76864"/>
    <w:rsid w:val="00E82311"/>
    <w:rsid w:val="00E94B3C"/>
    <w:rsid w:val="00E97B65"/>
    <w:rsid w:val="00EA5FE0"/>
    <w:rsid w:val="00EB0078"/>
    <w:rsid w:val="00EB5AB2"/>
    <w:rsid w:val="00EC109E"/>
    <w:rsid w:val="00EC154D"/>
    <w:rsid w:val="00EC506A"/>
    <w:rsid w:val="00EF133A"/>
    <w:rsid w:val="00EF6DE8"/>
    <w:rsid w:val="00F02EBC"/>
    <w:rsid w:val="00F1252E"/>
    <w:rsid w:val="00F14D83"/>
    <w:rsid w:val="00F1553E"/>
    <w:rsid w:val="00F22090"/>
    <w:rsid w:val="00F2245F"/>
    <w:rsid w:val="00F23047"/>
    <w:rsid w:val="00F2460D"/>
    <w:rsid w:val="00F24AA0"/>
    <w:rsid w:val="00F32FDC"/>
    <w:rsid w:val="00F40464"/>
    <w:rsid w:val="00F428A7"/>
    <w:rsid w:val="00F43791"/>
    <w:rsid w:val="00F54EFF"/>
    <w:rsid w:val="00F67210"/>
    <w:rsid w:val="00F677DF"/>
    <w:rsid w:val="00F75334"/>
    <w:rsid w:val="00F808B0"/>
    <w:rsid w:val="00F81641"/>
    <w:rsid w:val="00F83B95"/>
    <w:rsid w:val="00F87158"/>
    <w:rsid w:val="00FA1E48"/>
    <w:rsid w:val="00FA33E5"/>
    <w:rsid w:val="00FA3707"/>
    <w:rsid w:val="00FB0333"/>
    <w:rsid w:val="00FB6A45"/>
    <w:rsid w:val="00FC078C"/>
    <w:rsid w:val="00FD043F"/>
    <w:rsid w:val="00FE4039"/>
    <w:rsid w:val="00FE6426"/>
    <w:rsid w:val="00FE7D51"/>
    <w:rsid w:val="00FF218C"/>
    <w:rsid w:val="00FF2CA0"/>
    <w:rsid w:val="00FF3012"/>
    <w:rsid w:val="00FF50D5"/>
    <w:rsid w:val="00FF5468"/>
    <w:rsid w:val="00FF5966"/>
    <w:rsid w:val="00FF60B7"/>
    <w:rsid w:val="00FF7450"/>
    <w:rsid w:val="26D36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9315F"/>
  <w15:docId w15:val="{902B7F31-138A-44C8-AA7A-4E85074E8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D6C7A"/>
    <w:rPr>
      <w:rFonts w:ascii="Tahoma" w:hAnsi="Tahoma" w:cs="Tahoma"/>
      <w:sz w:val="16"/>
      <w:szCs w:val="16"/>
    </w:rPr>
  </w:style>
  <w:style w:type="paragraph" w:styleId="ListParagraph">
    <w:name w:val="List Paragraph"/>
    <w:basedOn w:val="Normal"/>
    <w:uiPriority w:val="34"/>
    <w:qFormat/>
    <w:rsid w:val="006D2060"/>
    <w:pPr>
      <w:ind w:left="720"/>
      <w:contextualSpacing/>
    </w:pPr>
  </w:style>
  <w:style w:type="character" w:styleId="Hyperlink">
    <w:name w:val="Hyperlink"/>
    <w:basedOn w:val="DefaultParagraphFont"/>
    <w:uiPriority w:val="99"/>
    <w:semiHidden/>
    <w:unhideWhenUsed/>
    <w:rsid w:val="00A01E5D"/>
    <w:rPr>
      <w:color w:val="0000FF"/>
      <w:u w:val="single"/>
    </w:rPr>
  </w:style>
  <w:style w:type="character" w:styleId="FollowedHyperlink">
    <w:name w:val="FollowedHyperlink"/>
    <w:basedOn w:val="DefaultParagraphFont"/>
    <w:uiPriority w:val="99"/>
    <w:semiHidden/>
    <w:unhideWhenUsed/>
    <w:rsid w:val="007B37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303130">
      <w:bodyDiv w:val="1"/>
      <w:marLeft w:val="0"/>
      <w:marRight w:val="0"/>
      <w:marTop w:val="0"/>
      <w:marBottom w:val="0"/>
      <w:divBdr>
        <w:top w:val="none" w:sz="0" w:space="0" w:color="auto"/>
        <w:left w:val="none" w:sz="0" w:space="0" w:color="auto"/>
        <w:bottom w:val="none" w:sz="0" w:space="0" w:color="auto"/>
        <w:right w:val="none" w:sz="0" w:space="0" w:color="auto"/>
      </w:divBdr>
    </w:div>
    <w:div w:id="1800341432">
      <w:bodyDiv w:val="1"/>
      <w:marLeft w:val="0"/>
      <w:marRight w:val="0"/>
      <w:marTop w:val="0"/>
      <w:marBottom w:val="0"/>
      <w:divBdr>
        <w:top w:val="none" w:sz="0" w:space="0" w:color="auto"/>
        <w:left w:val="none" w:sz="0" w:space="0" w:color="auto"/>
        <w:bottom w:val="none" w:sz="0" w:space="0" w:color="auto"/>
        <w:right w:val="none" w:sz="0" w:space="0" w:color="auto"/>
      </w:divBdr>
    </w:div>
    <w:div w:id="206506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2web.zoom.us/j/7927370353?omn=890212125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boggio.LUNENBURG\Application%20Data\Microsoft\Templates\Planning%20Boa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94DD558-57CB-41FD-8698-C4F460392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Board</Template>
  <TotalTime>2</TotalTime>
  <Pages>1</Pages>
  <Words>319</Words>
  <Characters>1823</Characters>
  <Application>Microsoft Office Word</Application>
  <DocSecurity>0</DocSecurity>
  <Lines>15</Lines>
  <Paragraphs>4</Paragraphs>
  <ScaleCrop>false</ScaleCrop>
  <Company>Town of Lunenburg</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LUNENBURG PLANNING BOARD</dc:title>
  <dc:subject/>
  <dc:creator>Marjorie Boggio</dc:creator>
  <cp:keywords/>
  <dc:description/>
  <cp:lastModifiedBy>Anthony Sculimbrene</cp:lastModifiedBy>
  <cp:revision>3</cp:revision>
  <cp:lastPrinted>2023-11-01T22:50:00Z</cp:lastPrinted>
  <dcterms:created xsi:type="dcterms:W3CDTF">2024-01-08T13:41:00Z</dcterms:created>
  <dcterms:modified xsi:type="dcterms:W3CDTF">2024-01-08T13:42:00Z</dcterms:modified>
</cp:coreProperties>
</file>