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5677A" w14:textId="77777777" w:rsidR="00BF728C" w:rsidRDefault="00BF728C">
      <w:pPr>
        <w:pStyle w:val="Title"/>
        <w:rPr>
          <w:rFonts w:ascii="Bookman Old Style" w:hAnsi="Bookman Old Style"/>
          <w:sz w:val="60"/>
        </w:rPr>
      </w:pPr>
      <w:r>
        <w:rPr>
          <w:rFonts w:ascii="Bookman Old Style" w:hAnsi="Bookman Old Style"/>
          <w:sz w:val="60"/>
        </w:rPr>
        <w:t xml:space="preserve">Town of </w:t>
      </w:r>
      <w:smartTag w:uri="urn:schemas-microsoft-com:office:smarttags" w:element="City">
        <w:smartTag w:uri="urn:schemas-microsoft-com:office:smarttags" w:element="place">
          <w:r>
            <w:rPr>
              <w:rFonts w:ascii="Bookman Old Style" w:hAnsi="Bookman Old Style"/>
              <w:sz w:val="60"/>
            </w:rPr>
            <w:t>Lunenburg</w:t>
          </w:r>
        </w:smartTag>
      </w:smartTag>
    </w:p>
    <w:p w14:paraId="316F8405" w14:textId="77777777" w:rsidR="00BF728C" w:rsidRDefault="00BF728C">
      <w:pPr>
        <w:pStyle w:val="Subtitle"/>
        <w:framePr w:wrap="around" w:y="154"/>
        <w:jc w:val="left"/>
        <w:rPr>
          <w:sz w:val="18"/>
        </w:rPr>
      </w:pPr>
    </w:p>
    <w:p w14:paraId="1E287F59" w14:textId="77777777" w:rsidR="003A4E44" w:rsidRPr="005873AC" w:rsidRDefault="00CA1B50" w:rsidP="005873AC">
      <w:pPr>
        <w:framePr w:h="0" w:hSpace="180" w:wrap="around" w:vAnchor="text" w:hAnchor="page" w:x="5050" w:y="17"/>
        <w:ind w:left="360"/>
        <w:rPr>
          <w:b/>
          <w:sz w:val="16"/>
        </w:rPr>
      </w:pPr>
      <w:r>
        <w:rPr>
          <w:noProof/>
        </w:rPr>
        <w:drawing>
          <wp:inline distT="0" distB="0" distL="0" distR="0" wp14:anchorId="372FFD63" wp14:editId="47189F06">
            <wp:extent cx="1285875" cy="1657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A3068" w14:textId="77777777" w:rsidR="00BF728C" w:rsidRDefault="00BF728C">
      <w:pPr>
        <w:framePr w:h="0" w:hSpace="180" w:wrap="around" w:vAnchor="text" w:hAnchor="page" w:x="5050" w:y="17"/>
        <w:jc w:val="center"/>
        <w:rPr>
          <w:b/>
          <w:sz w:val="16"/>
        </w:rPr>
      </w:pPr>
    </w:p>
    <w:p w14:paraId="260FCCAA" w14:textId="77777777" w:rsidR="00BF728C" w:rsidRPr="00F851E8" w:rsidRDefault="004234DB">
      <w:pPr>
        <w:rPr>
          <w:rFonts w:ascii="Arial" w:hAnsi="Arial" w:cs="Arial"/>
          <w:b/>
          <w:sz w:val="22"/>
          <w:szCs w:val="22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851E8">
        <w:rPr>
          <w:rFonts w:ascii="Arial" w:hAnsi="Arial" w:cs="Arial"/>
          <w:b/>
          <w:sz w:val="22"/>
          <w:szCs w:val="22"/>
        </w:rPr>
        <w:tab/>
      </w:r>
      <w:r w:rsidRPr="00F851E8">
        <w:rPr>
          <w:rFonts w:ascii="Arial" w:hAnsi="Arial" w:cs="Arial"/>
          <w:b/>
          <w:sz w:val="22"/>
          <w:szCs w:val="22"/>
        </w:rPr>
        <w:tab/>
      </w:r>
      <w:r w:rsidRPr="00F851E8">
        <w:rPr>
          <w:rFonts w:ascii="Arial" w:hAnsi="Arial" w:cs="Arial"/>
          <w:b/>
          <w:sz w:val="22"/>
          <w:szCs w:val="22"/>
        </w:rPr>
        <w:tab/>
      </w:r>
    </w:p>
    <w:p w14:paraId="472B6927" w14:textId="77777777" w:rsidR="003A4E44" w:rsidRDefault="003649C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14:paraId="676DDD60" w14:textId="77777777" w:rsidR="003A4E44" w:rsidRDefault="003A4E44" w:rsidP="00550F0D">
      <w:pPr>
        <w:jc w:val="center"/>
        <w:rPr>
          <w:rFonts w:ascii="Arial" w:hAnsi="Arial" w:cs="Arial"/>
          <w:b/>
          <w:sz w:val="22"/>
          <w:szCs w:val="22"/>
        </w:rPr>
      </w:pPr>
    </w:p>
    <w:p w14:paraId="7CD28E67" w14:textId="77777777" w:rsidR="00974DAD" w:rsidRDefault="00974DAD" w:rsidP="00550F0D">
      <w:pPr>
        <w:jc w:val="center"/>
        <w:rPr>
          <w:rFonts w:ascii="Arial" w:hAnsi="Arial" w:cs="Arial"/>
          <w:b/>
          <w:sz w:val="22"/>
          <w:szCs w:val="22"/>
        </w:rPr>
      </w:pPr>
    </w:p>
    <w:p w14:paraId="34AE0027" w14:textId="77777777" w:rsidR="00974DAD" w:rsidRDefault="00974DAD" w:rsidP="00550F0D">
      <w:pPr>
        <w:jc w:val="center"/>
        <w:rPr>
          <w:rFonts w:ascii="Arial" w:hAnsi="Arial" w:cs="Arial"/>
          <w:b/>
          <w:sz w:val="22"/>
          <w:szCs w:val="22"/>
        </w:rPr>
      </w:pPr>
    </w:p>
    <w:p w14:paraId="1248A007" w14:textId="77777777" w:rsidR="00974DAD" w:rsidRDefault="00974DAD" w:rsidP="00974DAD">
      <w:pPr>
        <w:ind w:left="2160"/>
        <w:jc w:val="center"/>
        <w:rPr>
          <w:rFonts w:ascii="Arial" w:hAnsi="Arial" w:cs="Arial"/>
          <w:b/>
          <w:sz w:val="22"/>
          <w:szCs w:val="22"/>
        </w:rPr>
      </w:pPr>
    </w:p>
    <w:p w14:paraId="072FE771" w14:textId="77777777" w:rsidR="00974DAD" w:rsidRDefault="00974DAD" w:rsidP="00974DAD">
      <w:pPr>
        <w:ind w:left="21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</w:t>
      </w:r>
      <w:r w:rsidRPr="00D5321E">
        <w:rPr>
          <w:rFonts w:ascii="Arial" w:hAnsi="Arial" w:cs="Arial"/>
          <w:b/>
          <w:sz w:val="24"/>
          <w:szCs w:val="24"/>
        </w:rPr>
        <w:t>NOTICE OF MEETING</w:t>
      </w:r>
    </w:p>
    <w:p w14:paraId="53CE84AF" w14:textId="77777777" w:rsidR="003649CB" w:rsidRDefault="00974DAD" w:rsidP="00974DA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BYLAW REVIEW</w:t>
      </w:r>
      <w:r w:rsidR="00550F0D">
        <w:rPr>
          <w:rFonts w:ascii="Arial" w:hAnsi="Arial" w:cs="Arial"/>
          <w:b/>
          <w:sz w:val="22"/>
          <w:szCs w:val="22"/>
        </w:rPr>
        <w:t xml:space="preserve"> COMMITTEE</w:t>
      </w:r>
    </w:p>
    <w:p w14:paraId="34C514FA" w14:textId="4FCB5BF1" w:rsidR="003649CB" w:rsidRDefault="00C94A67" w:rsidP="00974DAD">
      <w:pPr>
        <w:jc w:val="center"/>
        <w:rPr>
          <w:rFonts w:ascii="Arial" w:hAnsi="Arial" w:cs="Arial"/>
          <w:b/>
          <w:sz w:val="22"/>
          <w:szCs w:val="22"/>
        </w:rPr>
      </w:pPr>
      <w:r w:rsidRPr="00D5321E">
        <w:rPr>
          <w:rFonts w:ascii="Arial" w:hAnsi="Arial" w:cs="Arial"/>
          <w:b/>
          <w:sz w:val="22"/>
          <w:szCs w:val="22"/>
        </w:rPr>
        <w:t>Thurs</w:t>
      </w:r>
      <w:r w:rsidR="00974DAD" w:rsidRPr="00D5321E">
        <w:rPr>
          <w:rFonts w:ascii="Arial" w:hAnsi="Arial" w:cs="Arial"/>
          <w:b/>
          <w:sz w:val="22"/>
          <w:szCs w:val="22"/>
        </w:rPr>
        <w:t>day</w:t>
      </w:r>
      <w:r w:rsidR="00550F0D" w:rsidRPr="00D5321E">
        <w:rPr>
          <w:rFonts w:ascii="Arial" w:hAnsi="Arial" w:cs="Arial"/>
          <w:b/>
          <w:sz w:val="22"/>
          <w:szCs w:val="22"/>
        </w:rPr>
        <w:t xml:space="preserve">, </w:t>
      </w:r>
      <w:r w:rsidR="00F53FFA">
        <w:rPr>
          <w:rFonts w:ascii="Arial" w:hAnsi="Arial" w:cs="Arial"/>
          <w:b/>
          <w:sz w:val="22"/>
          <w:szCs w:val="22"/>
        </w:rPr>
        <w:t>June 11, 2026</w:t>
      </w:r>
      <w:r w:rsidR="005873AC">
        <w:rPr>
          <w:rFonts w:ascii="Arial" w:hAnsi="Arial" w:cs="Arial"/>
          <w:b/>
          <w:sz w:val="22"/>
          <w:szCs w:val="22"/>
        </w:rPr>
        <w:t>,</w:t>
      </w:r>
      <w:r w:rsidR="003A4E44" w:rsidRPr="00D5321E">
        <w:rPr>
          <w:rFonts w:ascii="Arial" w:hAnsi="Arial" w:cs="Arial"/>
          <w:b/>
          <w:sz w:val="22"/>
          <w:szCs w:val="22"/>
        </w:rPr>
        <w:t xml:space="preserve"> 20</w:t>
      </w:r>
      <w:r w:rsidR="00974DAD" w:rsidRPr="00D5321E">
        <w:rPr>
          <w:rFonts w:ascii="Arial" w:hAnsi="Arial" w:cs="Arial"/>
          <w:b/>
          <w:sz w:val="22"/>
          <w:szCs w:val="22"/>
        </w:rPr>
        <w:t>2</w:t>
      </w:r>
      <w:r w:rsidR="00C63189">
        <w:rPr>
          <w:rFonts w:ascii="Arial" w:hAnsi="Arial" w:cs="Arial"/>
          <w:b/>
          <w:sz w:val="22"/>
          <w:szCs w:val="22"/>
        </w:rPr>
        <w:t>6</w:t>
      </w:r>
      <w:r w:rsidR="00550F0D">
        <w:rPr>
          <w:rFonts w:ascii="Arial" w:hAnsi="Arial" w:cs="Arial"/>
          <w:b/>
          <w:sz w:val="22"/>
          <w:szCs w:val="22"/>
        </w:rPr>
        <w:t xml:space="preserve"> </w:t>
      </w:r>
      <w:r w:rsidR="00974DAD">
        <w:rPr>
          <w:rFonts w:ascii="Arial" w:hAnsi="Arial" w:cs="Arial"/>
          <w:b/>
          <w:sz w:val="22"/>
          <w:szCs w:val="22"/>
        </w:rPr>
        <w:t>6</w:t>
      </w:r>
      <w:r w:rsidR="00102F93">
        <w:rPr>
          <w:rFonts w:ascii="Arial" w:hAnsi="Arial" w:cs="Arial"/>
          <w:b/>
          <w:sz w:val="22"/>
          <w:szCs w:val="22"/>
        </w:rPr>
        <w:t>:45</w:t>
      </w:r>
      <w:r w:rsidR="00550F0D">
        <w:rPr>
          <w:rFonts w:ascii="Arial" w:hAnsi="Arial" w:cs="Arial"/>
          <w:b/>
          <w:sz w:val="22"/>
          <w:szCs w:val="22"/>
        </w:rPr>
        <w:t>PM</w:t>
      </w:r>
    </w:p>
    <w:p w14:paraId="3A115E07" w14:textId="77777777" w:rsidR="009A606C" w:rsidRPr="009A606C" w:rsidRDefault="009A606C" w:rsidP="009A606C">
      <w:pPr>
        <w:jc w:val="center"/>
        <w:rPr>
          <w:rFonts w:ascii="Arial" w:hAnsi="Arial" w:cs="Arial"/>
          <w:b/>
          <w:sz w:val="22"/>
          <w:szCs w:val="22"/>
        </w:rPr>
      </w:pPr>
      <w:r w:rsidRPr="009A606C">
        <w:rPr>
          <w:rFonts w:ascii="Arial" w:hAnsi="Arial" w:cs="Arial"/>
          <w:b/>
          <w:sz w:val="22"/>
          <w:szCs w:val="22"/>
        </w:rPr>
        <w:t>Lunenburg Public Library– 1023 Massachusetts Avenue</w:t>
      </w:r>
    </w:p>
    <w:p w14:paraId="4CDF7F4F" w14:textId="77777777" w:rsidR="003A4E44" w:rsidRDefault="003A4E44" w:rsidP="00974DA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Lunenburg, MA  01462</w:t>
      </w:r>
    </w:p>
    <w:p w14:paraId="3523E55F" w14:textId="77777777" w:rsidR="003A4E44" w:rsidRDefault="003A4E44">
      <w:pPr>
        <w:rPr>
          <w:rFonts w:ascii="Arial" w:hAnsi="Arial" w:cs="Arial"/>
          <w:b/>
          <w:sz w:val="22"/>
          <w:szCs w:val="22"/>
        </w:rPr>
      </w:pPr>
    </w:p>
    <w:p w14:paraId="3D234807" w14:textId="77777777" w:rsidR="003A4E44" w:rsidRDefault="003A4E44">
      <w:pPr>
        <w:rPr>
          <w:rFonts w:ascii="Arial" w:hAnsi="Arial" w:cs="Arial"/>
          <w:b/>
          <w:sz w:val="22"/>
          <w:szCs w:val="22"/>
        </w:rPr>
      </w:pPr>
    </w:p>
    <w:p w14:paraId="0D8EF835" w14:textId="77777777" w:rsidR="003A4E44" w:rsidRDefault="003A4E44">
      <w:pPr>
        <w:rPr>
          <w:rFonts w:ascii="Arial" w:hAnsi="Arial" w:cs="Arial"/>
          <w:b/>
          <w:sz w:val="22"/>
          <w:szCs w:val="22"/>
        </w:rPr>
      </w:pPr>
    </w:p>
    <w:p w14:paraId="40D4BD8E" w14:textId="77777777" w:rsidR="003A4E44" w:rsidRDefault="003A4E44">
      <w:pPr>
        <w:rPr>
          <w:rFonts w:ascii="Arial" w:hAnsi="Arial" w:cs="Arial"/>
          <w:b/>
          <w:sz w:val="22"/>
          <w:szCs w:val="22"/>
        </w:rPr>
      </w:pPr>
    </w:p>
    <w:p w14:paraId="3C78C22F" w14:textId="77777777" w:rsidR="003A4E44" w:rsidRDefault="003A4E44">
      <w:pPr>
        <w:rPr>
          <w:rFonts w:ascii="Arial" w:hAnsi="Arial" w:cs="Arial"/>
          <w:b/>
          <w:sz w:val="22"/>
          <w:szCs w:val="22"/>
        </w:rPr>
      </w:pPr>
    </w:p>
    <w:p w14:paraId="7FBE577E" w14:textId="77777777" w:rsidR="003A4E44" w:rsidRDefault="003A4E4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AGENDA</w:t>
      </w:r>
    </w:p>
    <w:p w14:paraId="442F757C" w14:textId="77777777" w:rsidR="003A4E44" w:rsidRDefault="003A4E44">
      <w:pPr>
        <w:rPr>
          <w:rFonts w:ascii="Arial" w:hAnsi="Arial" w:cs="Arial"/>
          <w:b/>
          <w:sz w:val="22"/>
          <w:szCs w:val="22"/>
        </w:rPr>
      </w:pPr>
    </w:p>
    <w:p w14:paraId="57BE4A74" w14:textId="0D1F9911" w:rsidR="005873AC" w:rsidRDefault="003A4E44" w:rsidP="005873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</w:t>
      </w:r>
      <w:r w:rsidR="005873AC">
        <w:rPr>
          <w:rFonts w:ascii="Arial" w:hAnsi="Arial" w:cs="Arial"/>
          <w:b/>
          <w:sz w:val="22"/>
          <w:szCs w:val="22"/>
        </w:rPr>
        <w:t>Call to Order</w:t>
      </w:r>
    </w:p>
    <w:p w14:paraId="3A3B2553" w14:textId="77777777" w:rsidR="005873AC" w:rsidRDefault="005873AC" w:rsidP="005873AC">
      <w:pPr>
        <w:rPr>
          <w:rFonts w:ascii="Arial" w:hAnsi="Arial" w:cs="Arial"/>
          <w:b/>
          <w:sz w:val="22"/>
          <w:szCs w:val="22"/>
        </w:rPr>
      </w:pPr>
    </w:p>
    <w:p w14:paraId="0A13AB2F" w14:textId="77777777" w:rsidR="005873AC" w:rsidRDefault="005873AC" w:rsidP="005873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-Public Comment</w:t>
      </w:r>
    </w:p>
    <w:p w14:paraId="459E253D" w14:textId="103DB186" w:rsidR="002314C7" w:rsidRPr="002314C7" w:rsidRDefault="002314C7" w:rsidP="002314C7">
      <w:pPr>
        <w:rPr>
          <w:rFonts w:ascii="Arial" w:hAnsi="Arial" w:cs="Arial"/>
          <w:b/>
          <w:sz w:val="22"/>
          <w:szCs w:val="22"/>
        </w:rPr>
      </w:pPr>
    </w:p>
    <w:p w14:paraId="65D89D5F" w14:textId="77777777" w:rsidR="005873AC" w:rsidRDefault="005873AC" w:rsidP="005873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-Minutes</w:t>
      </w:r>
    </w:p>
    <w:p w14:paraId="6DBF63A1" w14:textId="77777777" w:rsidR="00F53FFA" w:rsidRDefault="00F53FFA" w:rsidP="005873AC">
      <w:pPr>
        <w:rPr>
          <w:rFonts w:ascii="Arial" w:hAnsi="Arial" w:cs="Arial"/>
          <w:b/>
          <w:sz w:val="22"/>
          <w:szCs w:val="22"/>
        </w:rPr>
      </w:pPr>
    </w:p>
    <w:p w14:paraId="4ADFFFBD" w14:textId="2EA20241" w:rsidR="00F53FFA" w:rsidRDefault="00F53FFA" w:rsidP="005873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-Membership</w:t>
      </w:r>
    </w:p>
    <w:p w14:paraId="0CFE2563" w14:textId="77777777" w:rsidR="002314C7" w:rsidRDefault="002314C7" w:rsidP="005873AC">
      <w:pPr>
        <w:rPr>
          <w:rFonts w:ascii="Arial" w:hAnsi="Arial" w:cs="Arial"/>
          <w:b/>
          <w:sz w:val="22"/>
          <w:szCs w:val="22"/>
        </w:rPr>
      </w:pPr>
    </w:p>
    <w:p w14:paraId="02DAA736" w14:textId="7E64B293" w:rsidR="005873AC" w:rsidRDefault="005873AC" w:rsidP="005873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</w:t>
      </w:r>
      <w:r w:rsidR="00635590">
        <w:rPr>
          <w:rFonts w:ascii="Arial" w:hAnsi="Arial" w:cs="Arial"/>
          <w:b/>
          <w:sz w:val="22"/>
          <w:szCs w:val="22"/>
        </w:rPr>
        <w:t xml:space="preserve">Feedback from </w:t>
      </w:r>
      <w:r>
        <w:rPr>
          <w:rFonts w:ascii="Arial" w:hAnsi="Arial" w:cs="Arial"/>
          <w:b/>
          <w:sz w:val="22"/>
          <w:szCs w:val="22"/>
        </w:rPr>
        <w:t>Request to Town Committees and Stakeholders.</w:t>
      </w:r>
    </w:p>
    <w:p w14:paraId="4B987C25" w14:textId="77777777" w:rsidR="006B6C4C" w:rsidRDefault="006B6C4C" w:rsidP="005873AC">
      <w:pPr>
        <w:rPr>
          <w:rFonts w:ascii="Arial" w:hAnsi="Arial" w:cs="Arial"/>
          <w:b/>
          <w:sz w:val="22"/>
          <w:szCs w:val="22"/>
        </w:rPr>
      </w:pPr>
    </w:p>
    <w:p w14:paraId="1E37A6C3" w14:textId="77F3405D" w:rsidR="006B6C4C" w:rsidRDefault="006B6C4C" w:rsidP="005873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-Other suggested Bylaws, Public Safety</w:t>
      </w:r>
    </w:p>
    <w:p w14:paraId="3EA3DA6F" w14:textId="77777777" w:rsidR="00825A6B" w:rsidRDefault="00825A6B" w:rsidP="005873AC">
      <w:pPr>
        <w:rPr>
          <w:rFonts w:ascii="Arial" w:hAnsi="Arial" w:cs="Arial"/>
          <w:b/>
          <w:sz w:val="22"/>
          <w:szCs w:val="22"/>
        </w:rPr>
      </w:pPr>
    </w:p>
    <w:p w14:paraId="22676BD2" w14:textId="1D36A095" w:rsidR="00825A6B" w:rsidRDefault="00825A6B" w:rsidP="005873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--Redline Bylaws:  Status</w:t>
      </w:r>
    </w:p>
    <w:p w14:paraId="3E3E625E" w14:textId="77777777" w:rsidR="006B6C4C" w:rsidRDefault="006B6C4C" w:rsidP="005873AC">
      <w:pPr>
        <w:rPr>
          <w:rFonts w:ascii="Arial" w:hAnsi="Arial" w:cs="Arial"/>
          <w:b/>
          <w:sz w:val="22"/>
          <w:szCs w:val="22"/>
        </w:rPr>
      </w:pPr>
    </w:p>
    <w:p w14:paraId="7D6EB03A" w14:textId="59BFF1A9" w:rsidR="006B6C4C" w:rsidRDefault="006B6C4C" w:rsidP="005873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-Discussion of possible articles for Special Town meeting, recommendations</w:t>
      </w:r>
    </w:p>
    <w:p w14:paraId="194D74E6" w14:textId="4F19DD43" w:rsidR="005873AC" w:rsidRDefault="008A0CC2" w:rsidP="005873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</w:p>
    <w:p w14:paraId="1D68BF20" w14:textId="48DADA42" w:rsidR="005873AC" w:rsidRDefault="00EF58C0" w:rsidP="005873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</w:t>
      </w:r>
      <w:r w:rsidR="006B6C4C">
        <w:rPr>
          <w:rFonts w:ascii="Arial" w:hAnsi="Arial" w:cs="Arial"/>
          <w:b/>
          <w:sz w:val="22"/>
          <w:szCs w:val="22"/>
        </w:rPr>
        <w:t>New Time line for Fall.</w:t>
      </w:r>
    </w:p>
    <w:p w14:paraId="5678E6D2" w14:textId="77777777" w:rsidR="005873AC" w:rsidRDefault="005873AC" w:rsidP="005873AC">
      <w:pPr>
        <w:rPr>
          <w:rFonts w:ascii="Arial" w:hAnsi="Arial" w:cs="Arial"/>
          <w:b/>
          <w:sz w:val="22"/>
          <w:szCs w:val="22"/>
        </w:rPr>
      </w:pPr>
    </w:p>
    <w:p w14:paraId="773BE8F7" w14:textId="77777777" w:rsidR="005873AC" w:rsidRDefault="005873AC" w:rsidP="005873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-Set next meeting(s) Date, Time, Place</w:t>
      </w:r>
    </w:p>
    <w:p w14:paraId="50655466" w14:textId="77777777" w:rsidR="005873AC" w:rsidRDefault="005873AC" w:rsidP="005873AC">
      <w:pPr>
        <w:rPr>
          <w:rFonts w:ascii="Arial" w:hAnsi="Arial" w:cs="Arial"/>
          <w:b/>
          <w:sz w:val="22"/>
          <w:szCs w:val="22"/>
        </w:rPr>
      </w:pPr>
    </w:p>
    <w:p w14:paraId="5A63B2E2" w14:textId="77777777" w:rsidR="005873AC" w:rsidRDefault="005873AC" w:rsidP="005873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-Public Comment</w:t>
      </w:r>
    </w:p>
    <w:p w14:paraId="3DD25C2C" w14:textId="77777777" w:rsidR="005873AC" w:rsidRDefault="005873AC" w:rsidP="005873AC">
      <w:pPr>
        <w:rPr>
          <w:rFonts w:ascii="Arial" w:hAnsi="Arial" w:cs="Arial"/>
          <w:b/>
          <w:sz w:val="22"/>
          <w:szCs w:val="22"/>
        </w:rPr>
      </w:pPr>
    </w:p>
    <w:p w14:paraId="4A26D62E" w14:textId="77777777" w:rsidR="005873AC" w:rsidRPr="00F851E8" w:rsidRDefault="005873AC" w:rsidP="005873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-Adjourn</w:t>
      </w:r>
    </w:p>
    <w:p w14:paraId="44D19438" w14:textId="4EF38684" w:rsidR="003A4E44" w:rsidRPr="00F851E8" w:rsidRDefault="003A4E44" w:rsidP="005873AC">
      <w:pPr>
        <w:rPr>
          <w:rFonts w:ascii="Arial" w:hAnsi="Arial" w:cs="Arial"/>
          <w:b/>
          <w:sz w:val="22"/>
          <w:szCs w:val="22"/>
        </w:rPr>
      </w:pPr>
    </w:p>
    <w:sectPr w:rsidR="003A4E44" w:rsidRPr="00F851E8">
      <w:type w:val="continuous"/>
      <w:pgSz w:w="12240" w:h="15840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rtificate"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46CD8"/>
    <w:multiLevelType w:val="hybridMultilevel"/>
    <w:tmpl w:val="EA16D3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B05FD"/>
    <w:multiLevelType w:val="hybridMultilevel"/>
    <w:tmpl w:val="2494B5B8"/>
    <w:lvl w:ilvl="0" w:tplc="DA7C50C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58252">
    <w:abstractNumId w:val="0"/>
  </w:num>
  <w:num w:numId="2" w16cid:durableId="1856921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28C"/>
    <w:rsid w:val="00013334"/>
    <w:rsid w:val="000F0A3F"/>
    <w:rsid w:val="00102F93"/>
    <w:rsid w:val="001D0C83"/>
    <w:rsid w:val="0021442B"/>
    <w:rsid w:val="002314C7"/>
    <w:rsid w:val="00267FB4"/>
    <w:rsid w:val="002707DB"/>
    <w:rsid w:val="00352452"/>
    <w:rsid w:val="003649CB"/>
    <w:rsid w:val="003A4E44"/>
    <w:rsid w:val="004125BF"/>
    <w:rsid w:val="004234DB"/>
    <w:rsid w:val="00486E4C"/>
    <w:rsid w:val="00550F0D"/>
    <w:rsid w:val="005873AC"/>
    <w:rsid w:val="005C1976"/>
    <w:rsid w:val="00635590"/>
    <w:rsid w:val="006476F4"/>
    <w:rsid w:val="00685FF8"/>
    <w:rsid w:val="006B6C4C"/>
    <w:rsid w:val="007361E1"/>
    <w:rsid w:val="00775113"/>
    <w:rsid w:val="0078330B"/>
    <w:rsid w:val="007A7FAB"/>
    <w:rsid w:val="00825A6B"/>
    <w:rsid w:val="008A0CC2"/>
    <w:rsid w:val="008A0F5B"/>
    <w:rsid w:val="008E3BA3"/>
    <w:rsid w:val="009322CB"/>
    <w:rsid w:val="00932487"/>
    <w:rsid w:val="00974DAD"/>
    <w:rsid w:val="009759E9"/>
    <w:rsid w:val="009A606C"/>
    <w:rsid w:val="009A6A14"/>
    <w:rsid w:val="009D7B8F"/>
    <w:rsid w:val="00A069DD"/>
    <w:rsid w:val="00A53B35"/>
    <w:rsid w:val="00B31B54"/>
    <w:rsid w:val="00BA56C4"/>
    <w:rsid w:val="00BC37D2"/>
    <w:rsid w:val="00BD5AEC"/>
    <w:rsid w:val="00BF6686"/>
    <w:rsid w:val="00BF728C"/>
    <w:rsid w:val="00C63189"/>
    <w:rsid w:val="00C91C0E"/>
    <w:rsid w:val="00C94A67"/>
    <w:rsid w:val="00CA1B50"/>
    <w:rsid w:val="00CB43C4"/>
    <w:rsid w:val="00CC018C"/>
    <w:rsid w:val="00D52A05"/>
    <w:rsid w:val="00D5321E"/>
    <w:rsid w:val="00DD00B2"/>
    <w:rsid w:val="00EA167E"/>
    <w:rsid w:val="00EF58C0"/>
    <w:rsid w:val="00F069D8"/>
    <w:rsid w:val="00F31384"/>
    <w:rsid w:val="00F51C35"/>
    <w:rsid w:val="00F53FFA"/>
    <w:rsid w:val="00F739FD"/>
    <w:rsid w:val="00F851E8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7C9C482"/>
  <w15:docId w15:val="{970C3D2B-5FF4-455E-B7AB-744C16D10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Certificate" w:hAnsi="Certificate"/>
      <w:b/>
      <w:sz w:val="50"/>
    </w:rPr>
  </w:style>
  <w:style w:type="paragraph" w:styleId="Caption">
    <w:name w:val="caption"/>
    <w:basedOn w:val="Normal"/>
    <w:next w:val="Normal"/>
    <w:qFormat/>
    <w:pPr>
      <w:framePr w:w="4295" w:h="1156" w:hSpace="180" w:wrap="around" w:vAnchor="text" w:hAnchor="page" w:x="442" w:y="271"/>
      <w:jc w:val="center"/>
    </w:pPr>
    <w:rPr>
      <w:rFonts w:ascii="Book Antiqua" w:hAnsi="Book Antiqua"/>
      <w:b/>
    </w:rPr>
  </w:style>
  <w:style w:type="paragraph" w:styleId="Subtitle">
    <w:name w:val="Subtitle"/>
    <w:basedOn w:val="Normal"/>
    <w:qFormat/>
    <w:pPr>
      <w:framePr w:w="4426" w:h="2147" w:hSpace="180" w:wrap="around" w:vAnchor="text" w:hAnchor="page" w:x="7498" w:y="323"/>
      <w:jc w:val="center"/>
    </w:pPr>
    <w:rPr>
      <w:rFonts w:ascii="Bookman Old Style" w:hAnsi="Bookman Old Style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2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Letterhead.dot</Template>
  <TotalTime>1</TotalTime>
  <Pages>1</Pages>
  <Words>83</Words>
  <Characters>510</Characters>
  <Application>Microsoft Office Word</Application>
  <DocSecurity>0</DocSecurity>
  <Lines>56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Lunenburg</vt:lpstr>
    </vt:vector>
  </TitlesOfParts>
  <Company>Lunenburg School District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Lunenburg</dc:title>
  <dc:creator>Kathryn Herrick</dc:creator>
  <cp:lastModifiedBy>Rob Bowen</cp:lastModifiedBy>
  <cp:revision>2</cp:revision>
  <cp:lastPrinted>2026-04-09T22:28:00Z</cp:lastPrinted>
  <dcterms:created xsi:type="dcterms:W3CDTF">2026-06-09T18:36:00Z</dcterms:created>
  <dcterms:modified xsi:type="dcterms:W3CDTF">2026-06-09T18:36:00Z</dcterms:modified>
</cp:coreProperties>
</file>