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A3A47" w14:textId="77777777" w:rsidR="00B77BC6" w:rsidRPr="00F7797C" w:rsidRDefault="00B77BC6" w:rsidP="00B77BC6">
      <w:pPr>
        <w:jc w:val="center"/>
        <w:rPr>
          <w:rFonts w:ascii="Modern No. 20" w:hAnsi="Modern No. 20"/>
          <w:b/>
          <w:i/>
          <w:spacing w:val="20"/>
          <w:w w:val="150"/>
          <w:sz w:val="32"/>
        </w:rPr>
      </w:pPr>
    </w:p>
    <w:p w14:paraId="5F0A83A4" w14:textId="7F2ED2F8" w:rsidR="002562C3" w:rsidRPr="00F7797C" w:rsidRDefault="00F512AF" w:rsidP="00B77BC6">
      <w:pPr>
        <w:jc w:val="center"/>
        <w:rPr>
          <w:rFonts w:ascii="Modern No. 20" w:hAnsi="Modern No. 20"/>
          <w:b/>
          <w:i/>
          <w:spacing w:val="20"/>
          <w:w w:val="150"/>
          <w:sz w:val="28"/>
        </w:rPr>
      </w:pPr>
      <w:r>
        <w:rPr>
          <w:rFonts w:ascii="Modern No. 20" w:hAnsi="Modern No. 20"/>
          <w:b/>
          <w:i/>
          <w:noProof/>
          <w:sz w:val="28"/>
        </w:rPr>
        <w:drawing>
          <wp:anchor distT="0" distB="0" distL="114300" distR="114300" simplePos="0" relativeHeight="251658240" behindDoc="0" locked="0" layoutInCell="1" allowOverlap="1" wp14:anchorId="6A3200A1" wp14:editId="72301113">
            <wp:simplePos x="0" y="0"/>
            <wp:positionH relativeFrom="margin">
              <wp:posOffset>2504440</wp:posOffset>
            </wp:positionH>
            <wp:positionV relativeFrom="margin">
              <wp:posOffset>563880</wp:posOffset>
            </wp:positionV>
            <wp:extent cx="956945" cy="944245"/>
            <wp:effectExtent l="0" t="0" r="0" b="825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wn_Seal_Colo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6945" cy="944245"/>
                    </a:xfrm>
                    <a:prstGeom prst="rect">
                      <a:avLst/>
                    </a:prstGeom>
                  </pic:spPr>
                </pic:pic>
              </a:graphicData>
            </a:graphic>
            <wp14:sizeRelH relativeFrom="page">
              <wp14:pctWidth>0</wp14:pctWidth>
            </wp14:sizeRelH>
            <wp14:sizeRelV relativeFrom="page">
              <wp14:pctHeight>0</wp14:pctHeight>
            </wp14:sizeRelV>
          </wp:anchor>
        </w:drawing>
      </w:r>
    </w:p>
    <w:p w14:paraId="31692037" w14:textId="3A9BD52E" w:rsidR="00B77BC6" w:rsidRDefault="00B77BC6" w:rsidP="00B77BC6">
      <w:pPr>
        <w:jc w:val="center"/>
        <w:rPr>
          <w:rFonts w:ascii="Modern No. 20" w:hAnsi="Modern No. 20"/>
          <w:b/>
          <w:i/>
          <w:spacing w:val="20"/>
          <w:w w:val="150"/>
          <w:sz w:val="28"/>
        </w:rPr>
      </w:pPr>
    </w:p>
    <w:p w14:paraId="074E06D4" w14:textId="6ADE7769" w:rsidR="009A2102" w:rsidRDefault="009A2102" w:rsidP="00B77BC6">
      <w:pPr>
        <w:jc w:val="center"/>
        <w:rPr>
          <w:rFonts w:ascii="Modern No. 20" w:hAnsi="Modern No. 20"/>
          <w:b/>
          <w:i/>
          <w:spacing w:val="20"/>
          <w:w w:val="150"/>
          <w:sz w:val="28"/>
        </w:rPr>
      </w:pPr>
    </w:p>
    <w:p w14:paraId="7397FA0B" w14:textId="40C22966" w:rsidR="009A2102" w:rsidRDefault="009A2102" w:rsidP="00B77BC6">
      <w:pPr>
        <w:jc w:val="center"/>
        <w:rPr>
          <w:rFonts w:ascii="Modern No. 20" w:hAnsi="Modern No. 20"/>
          <w:b/>
          <w:i/>
          <w:spacing w:val="20"/>
          <w:w w:val="150"/>
          <w:sz w:val="28"/>
        </w:rPr>
      </w:pPr>
    </w:p>
    <w:p w14:paraId="73BB10BB" w14:textId="79EB42FF" w:rsidR="009A2102" w:rsidRDefault="009A2102" w:rsidP="00B77BC6">
      <w:pPr>
        <w:jc w:val="center"/>
        <w:rPr>
          <w:rFonts w:ascii="Modern No. 20" w:hAnsi="Modern No. 20"/>
          <w:b/>
          <w:i/>
          <w:spacing w:val="20"/>
          <w:w w:val="150"/>
          <w:sz w:val="28"/>
        </w:rPr>
      </w:pPr>
    </w:p>
    <w:p w14:paraId="51762958" w14:textId="3D503D6A" w:rsidR="009A2102" w:rsidRDefault="009A2102" w:rsidP="00B77BC6">
      <w:pPr>
        <w:jc w:val="center"/>
        <w:rPr>
          <w:rFonts w:ascii="Modern No. 20" w:hAnsi="Modern No. 20"/>
          <w:b/>
          <w:i/>
          <w:spacing w:val="20"/>
          <w:w w:val="150"/>
          <w:sz w:val="28"/>
        </w:rPr>
      </w:pPr>
    </w:p>
    <w:p w14:paraId="4A50DE87" w14:textId="0529BBE4" w:rsidR="009A2102" w:rsidRDefault="009A2102" w:rsidP="00B77BC6">
      <w:pPr>
        <w:jc w:val="center"/>
        <w:rPr>
          <w:rFonts w:ascii="Modern No. 20" w:hAnsi="Modern No. 20"/>
          <w:b/>
          <w:i/>
          <w:spacing w:val="20"/>
          <w:w w:val="150"/>
          <w:sz w:val="28"/>
        </w:rPr>
      </w:pPr>
    </w:p>
    <w:p w14:paraId="2D19CCC8" w14:textId="0737B376" w:rsidR="009A2102" w:rsidRPr="009A2102" w:rsidRDefault="009A2102" w:rsidP="00B77BC6">
      <w:pPr>
        <w:jc w:val="center"/>
        <w:rPr>
          <w:rFonts w:ascii="Modern No. 20" w:hAnsi="Modern No. 20"/>
          <w:b/>
          <w:spacing w:val="20"/>
          <w:w w:val="150"/>
          <w:sz w:val="28"/>
        </w:rPr>
      </w:pPr>
      <w:r w:rsidRPr="009A2102">
        <w:rPr>
          <w:rFonts w:ascii="Modern No. 20" w:hAnsi="Modern No. 20"/>
          <w:b/>
          <w:noProof/>
          <w:spacing w:val="20"/>
          <w:w w:val="150"/>
          <w:sz w:val="28"/>
        </w:rPr>
        <mc:AlternateContent>
          <mc:Choice Requires="wps">
            <w:drawing>
              <wp:anchor distT="45720" distB="45720" distL="114300" distR="114300" simplePos="0" relativeHeight="251660288" behindDoc="0" locked="0" layoutInCell="1" allowOverlap="1" wp14:anchorId="7EEC6897" wp14:editId="7742D225">
                <wp:simplePos x="0" y="0"/>
                <wp:positionH relativeFrom="column">
                  <wp:posOffset>1214120</wp:posOffset>
                </wp:positionH>
                <wp:positionV relativeFrom="paragraph">
                  <wp:posOffset>63500</wp:posOffset>
                </wp:positionV>
                <wp:extent cx="3497580" cy="738505"/>
                <wp:effectExtent l="0" t="0" r="762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738505"/>
                        </a:xfrm>
                        <a:prstGeom prst="rect">
                          <a:avLst/>
                        </a:prstGeom>
                        <a:solidFill>
                          <a:srgbClr val="FFFFFF"/>
                        </a:solidFill>
                        <a:ln w="9525">
                          <a:noFill/>
                          <a:miter lim="800000"/>
                          <a:headEnd/>
                          <a:tailEnd/>
                        </a:ln>
                      </wps:spPr>
                      <wps:txbx>
                        <w:txbxContent>
                          <w:p w14:paraId="19F5D6A2" w14:textId="2833007F" w:rsidR="009A2102" w:rsidRPr="00F339BA" w:rsidRDefault="009A2102" w:rsidP="009A2102">
                            <w:pPr>
                              <w:jc w:val="center"/>
                              <w:rPr>
                                <w:rFonts w:ascii="Modern No. 20" w:hAnsi="Modern No. 20"/>
                                <w:b/>
                                <w:sz w:val="44"/>
                                <w:szCs w:val="44"/>
                              </w:rPr>
                            </w:pPr>
                            <w:r w:rsidRPr="00F339BA">
                              <w:rPr>
                                <w:rFonts w:ascii="Modern No. 20" w:hAnsi="Modern No. 20"/>
                                <w:b/>
                                <w:sz w:val="44"/>
                                <w:szCs w:val="44"/>
                              </w:rPr>
                              <w:t>TOWN OF LUNENBURG</w:t>
                            </w:r>
                          </w:p>
                          <w:p w14:paraId="57B441FF" w14:textId="0B82A864" w:rsidR="00F339BA" w:rsidRPr="00F339BA" w:rsidRDefault="00F339BA" w:rsidP="009A2102">
                            <w:pPr>
                              <w:jc w:val="center"/>
                              <w:rPr>
                                <w:rFonts w:ascii="Modern No. 20" w:hAnsi="Modern No. 20"/>
                                <w:b/>
                                <w:sz w:val="36"/>
                                <w:szCs w:val="36"/>
                              </w:rPr>
                            </w:pPr>
                            <w:r>
                              <w:rPr>
                                <w:rFonts w:ascii="Modern No. 20" w:hAnsi="Modern No. 20"/>
                                <w:b/>
                                <w:sz w:val="36"/>
                                <w:szCs w:val="36"/>
                              </w:rPr>
                              <w:t>Master Plan Steering Committee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EEC6897" id="_x0000_t202" coordsize="21600,21600" o:spt="202" path="m,l,21600r21600,l21600,xe">
                <v:stroke joinstyle="miter"/>
                <v:path gradientshapeok="t" o:connecttype="rect"/>
              </v:shapetype>
              <v:shape id="Text Box 2" o:spid="_x0000_s1026" type="#_x0000_t202" style="position:absolute;left:0;text-align:left;margin-left:95.6pt;margin-top:5pt;width:275.4pt;height:58.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" stroked="f">
                <v:textbox>
                  <w:txbxContent>
                    <w:p w14:paraId="19F5D6A2" w14:textId="2833007F" w:rsidR="009A2102" w:rsidRPr="00F339BA" w:rsidRDefault="009A2102" w:rsidP="009A2102">
                      <w:pPr>
                        <w:jc w:val="center"/>
                        <w:rPr>
                          <w:rFonts w:ascii="Modern No. 20" w:hAnsi="Modern No. 20"/>
                          <w:b/>
                          <w:sz w:val="44"/>
                          <w:szCs w:val="44"/>
                        </w:rPr>
                      </w:pPr>
                      <w:r w:rsidRPr="00F339BA">
                        <w:rPr>
                          <w:rFonts w:ascii="Modern No. 20" w:hAnsi="Modern No. 20"/>
                          <w:b/>
                          <w:sz w:val="44"/>
                          <w:szCs w:val="44"/>
                        </w:rPr>
                        <w:t>TOWN OF LUNENBURG</w:t>
                      </w:r>
                    </w:p>
                    <w:p w14:paraId="57B441FF" w14:textId="0B82A864" w:rsidR="00F339BA" w:rsidRPr="00F339BA" w:rsidRDefault="00F339BA" w:rsidP="009A2102">
                      <w:pPr>
                        <w:jc w:val="center"/>
                        <w:rPr>
                          <w:rFonts w:ascii="Modern No. 20" w:hAnsi="Modern No. 20"/>
                          <w:b/>
                          <w:sz w:val="36"/>
                          <w:szCs w:val="36"/>
                        </w:rPr>
                      </w:pPr>
                      <w:r>
                        <w:rPr>
                          <w:rFonts w:ascii="Modern No. 20" w:hAnsi="Modern No. 20"/>
                          <w:b/>
                          <w:sz w:val="36"/>
                          <w:szCs w:val="36"/>
                        </w:rPr>
                        <w:t>Master Plan Steering Committee</w:t>
                      </w:r>
                    </w:p>
                  </w:txbxContent>
                </v:textbox>
                <w10:wrap type="square"/>
              </v:shape>
            </w:pict>
          </mc:Fallback>
        </mc:AlternateContent>
      </w:r>
    </w:p>
    <w:p w14:paraId="446D82FD" w14:textId="77777777" w:rsidR="00A208D9" w:rsidRDefault="002562C3" w:rsidP="008875F7">
      <w:pPr>
        <w:tabs>
          <w:tab w:val="left" w:pos="5940"/>
          <w:tab w:val="right" w:pos="9360"/>
        </w:tabs>
        <w:rPr>
          <w:rFonts w:ascii="Modern No. 20" w:hAnsi="Modern No. 20"/>
          <w:sz w:val="20"/>
        </w:rPr>
      </w:pPr>
      <w:r w:rsidRPr="00F7797C">
        <w:rPr>
          <w:rFonts w:ascii="Modern No. 20" w:hAnsi="Modern No. 20"/>
          <w:sz w:val="20"/>
        </w:rPr>
        <w:tab/>
      </w:r>
      <w:r w:rsidR="008875F7">
        <w:rPr>
          <w:rFonts w:ascii="Modern No. 20" w:hAnsi="Modern No. 20"/>
          <w:sz w:val="20"/>
        </w:rPr>
        <w:tab/>
      </w:r>
    </w:p>
    <w:p w14:paraId="175636DB" w14:textId="77777777" w:rsidR="00A208D9" w:rsidRDefault="00A208D9" w:rsidP="008875F7">
      <w:pPr>
        <w:tabs>
          <w:tab w:val="left" w:pos="5940"/>
          <w:tab w:val="right" w:pos="9360"/>
        </w:tabs>
        <w:rPr>
          <w:rFonts w:ascii="Modern No. 20" w:hAnsi="Modern No. 20"/>
          <w:sz w:val="20"/>
        </w:rPr>
      </w:pPr>
    </w:p>
    <w:p w14:paraId="5C6C7952" w14:textId="6887A30B" w:rsidR="00FC4AEB" w:rsidRPr="00F7797C" w:rsidRDefault="00A208D9" w:rsidP="008875F7">
      <w:pPr>
        <w:tabs>
          <w:tab w:val="left" w:pos="5940"/>
          <w:tab w:val="right" w:pos="9360"/>
        </w:tabs>
        <w:rPr>
          <w:rFonts w:ascii="Modern No. 20" w:hAnsi="Modern No. 20"/>
          <w:sz w:val="20"/>
        </w:rPr>
      </w:pPr>
      <w:r>
        <w:rPr>
          <w:rFonts w:ascii="Modern No. 20" w:hAnsi="Modern No. 20"/>
          <w:sz w:val="20"/>
        </w:rPr>
        <w:tab/>
      </w:r>
      <w:r>
        <w:rPr>
          <w:rFonts w:ascii="Modern No. 20" w:hAnsi="Modern No. 20"/>
          <w:sz w:val="20"/>
        </w:rPr>
        <w:tab/>
      </w:r>
    </w:p>
    <w:p w14:paraId="7BF5184B" w14:textId="0BB48812" w:rsidR="001851E0" w:rsidRPr="00F7797C" w:rsidRDefault="00A05F94" w:rsidP="001851E0">
      <w:pPr>
        <w:tabs>
          <w:tab w:val="left" w:pos="5940"/>
          <w:tab w:val="right" w:pos="9360"/>
        </w:tabs>
        <w:rPr>
          <w:rFonts w:ascii="Modern No. 20" w:hAnsi="Modern No. 20"/>
          <w:sz w:val="20"/>
          <w:szCs w:val="20"/>
        </w:rPr>
      </w:pPr>
      <w:r>
        <w:rPr>
          <w:rFonts w:ascii="Modern No. 20" w:hAnsi="Modern No. 20"/>
          <w:sz w:val="20"/>
          <w:szCs w:val="20"/>
        </w:rPr>
        <w:t>Joeci J. Gilchrest</w:t>
      </w:r>
      <w:r w:rsidR="00F512AF">
        <w:rPr>
          <w:rFonts w:ascii="Modern No. 20" w:hAnsi="Modern No. 20"/>
          <w:sz w:val="20"/>
          <w:szCs w:val="20"/>
        </w:rPr>
        <w:tab/>
      </w:r>
      <w:r w:rsidR="00A208D9">
        <w:rPr>
          <w:rFonts w:ascii="Modern No. 20" w:hAnsi="Modern No. 20"/>
          <w:sz w:val="20"/>
          <w:szCs w:val="20"/>
        </w:rPr>
        <w:tab/>
      </w:r>
    </w:p>
    <w:p w14:paraId="1DD014F4" w14:textId="21E092E1" w:rsidR="00763C51" w:rsidRPr="00F7797C" w:rsidRDefault="00A05F94" w:rsidP="008875F7">
      <w:pPr>
        <w:tabs>
          <w:tab w:val="left" w:pos="5940"/>
          <w:tab w:val="right" w:pos="9360"/>
        </w:tabs>
        <w:rPr>
          <w:rFonts w:ascii="Modern No. 20" w:hAnsi="Modern No. 20"/>
          <w:sz w:val="20"/>
        </w:rPr>
      </w:pPr>
      <w:r>
        <w:rPr>
          <w:rFonts w:ascii="Modern No. 20" w:hAnsi="Modern No. 20"/>
          <w:sz w:val="20"/>
          <w:szCs w:val="20"/>
        </w:rPr>
        <w:t>Master Plan Steering Committee Chair</w:t>
      </w:r>
      <w:r w:rsidR="00F512AF">
        <w:rPr>
          <w:rFonts w:ascii="Modern No. 20" w:hAnsi="Modern No. 20"/>
          <w:sz w:val="20"/>
          <w:szCs w:val="20"/>
        </w:rPr>
        <w:tab/>
      </w:r>
      <w:r w:rsidR="008875F7">
        <w:rPr>
          <w:rFonts w:ascii="Modern No. 20" w:hAnsi="Modern No. 20"/>
          <w:sz w:val="20"/>
          <w:szCs w:val="20"/>
        </w:rPr>
        <w:tab/>
      </w:r>
      <w:r w:rsidR="00763C51" w:rsidRPr="00F7797C">
        <w:rPr>
          <w:rFonts w:ascii="Modern No. 20" w:hAnsi="Modern No. 20"/>
          <w:sz w:val="20"/>
        </w:rPr>
        <w:t>960 Massachusetts Avenue</w:t>
      </w:r>
    </w:p>
    <w:p w14:paraId="4154E000" w14:textId="3E220DE1" w:rsidR="00B77BC6" w:rsidRPr="00F7797C" w:rsidRDefault="00A05F94" w:rsidP="00610ABB">
      <w:pPr>
        <w:tabs>
          <w:tab w:val="left" w:pos="5940"/>
          <w:tab w:val="right" w:pos="9360"/>
        </w:tabs>
        <w:rPr>
          <w:rFonts w:ascii="Modern No. 20" w:hAnsi="Modern No. 20"/>
          <w:sz w:val="20"/>
        </w:rPr>
      </w:pPr>
      <w:r>
        <w:rPr>
          <w:rFonts w:ascii="Modern No. 20" w:hAnsi="Modern No. 20"/>
          <w:sz w:val="18"/>
        </w:rPr>
        <w:t>jgilchrest@lunenburgma.gov</w:t>
      </w:r>
      <w:r w:rsidR="00F512AF">
        <w:rPr>
          <w:rFonts w:ascii="Modern No. 20" w:hAnsi="Modern No. 20"/>
          <w:sz w:val="20"/>
        </w:rPr>
        <w:tab/>
      </w:r>
      <w:r w:rsidR="008875F7">
        <w:rPr>
          <w:rFonts w:ascii="Modern No. 20" w:hAnsi="Modern No. 20"/>
          <w:sz w:val="20"/>
        </w:rPr>
        <w:tab/>
      </w:r>
      <w:r w:rsidR="009F5A32" w:rsidRPr="00F7797C">
        <w:rPr>
          <w:rFonts w:ascii="Modern No. 20" w:hAnsi="Modern No. 20"/>
          <w:sz w:val="20"/>
        </w:rPr>
        <w:t>Lunenburg, MA 01462</w:t>
      </w:r>
    </w:p>
    <w:p w14:paraId="702229A7" w14:textId="43349AF1" w:rsidR="007416E2" w:rsidRPr="00F7797C" w:rsidRDefault="007416E2" w:rsidP="007416E2">
      <w:pPr>
        <w:rPr>
          <w:rFonts w:ascii="Modern No. 20" w:hAnsi="Modern No. 20"/>
        </w:rPr>
      </w:pPr>
    </w:p>
    <w:p w14:paraId="052F787A" w14:textId="77777777" w:rsidR="00A05F94" w:rsidRDefault="003456C7" w:rsidP="003456C7">
      <w:pPr>
        <w:jc w:val="center"/>
        <w:rPr>
          <w:rFonts w:ascii="Modern No. 20" w:hAnsi="Modern No. 20" w:cstheme="minorHAnsi"/>
          <w:sz w:val="20"/>
          <w:szCs w:val="20"/>
        </w:rPr>
      </w:pPr>
      <w:r>
        <w:rPr>
          <w:rFonts w:ascii="Modern No. 20" w:hAnsi="Modern No. 20" w:cstheme="minorHAnsi"/>
          <w:sz w:val="20"/>
          <w:szCs w:val="20"/>
        </w:rPr>
        <w:t>NOTICE OF MEETING</w:t>
      </w:r>
      <w:r>
        <w:rPr>
          <w:rFonts w:ascii="Modern No. 20" w:hAnsi="Modern No. 20" w:cstheme="minorHAnsi"/>
          <w:sz w:val="20"/>
          <w:szCs w:val="20"/>
        </w:rPr>
        <w:br/>
      </w:r>
      <w:r w:rsidR="00A05F94">
        <w:rPr>
          <w:rFonts w:ascii="Modern No. 20" w:hAnsi="Modern No. 20" w:cstheme="minorHAnsi"/>
          <w:sz w:val="20"/>
          <w:szCs w:val="20"/>
        </w:rPr>
        <w:t>Thursday, October 19</w:t>
      </w:r>
      <w:r w:rsidR="00A05F94" w:rsidRPr="00A05F94">
        <w:rPr>
          <w:rFonts w:ascii="Modern No. 20" w:hAnsi="Modern No. 20" w:cstheme="minorHAnsi"/>
          <w:sz w:val="20"/>
          <w:szCs w:val="20"/>
          <w:vertAlign w:val="superscript"/>
        </w:rPr>
        <w:t>th</w:t>
      </w:r>
      <w:r w:rsidR="00A05F94">
        <w:rPr>
          <w:rFonts w:ascii="Modern No. 20" w:hAnsi="Modern No. 20" w:cstheme="minorHAnsi"/>
          <w:sz w:val="20"/>
          <w:szCs w:val="20"/>
        </w:rPr>
        <w:t>, 2023 from 6-8:00pm</w:t>
      </w:r>
    </w:p>
    <w:p w14:paraId="69A4DAB6" w14:textId="6024F748" w:rsidR="002939D4" w:rsidRDefault="008173E8" w:rsidP="003456C7">
      <w:pPr>
        <w:jc w:val="center"/>
        <w:rPr>
          <w:rFonts w:ascii="Modern No. 20" w:hAnsi="Modern No. 20" w:cstheme="minorHAnsi"/>
          <w:sz w:val="20"/>
          <w:szCs w:val="20"/>
        </w:rPr>
      </w:pPr>
      <w:r>
        <w:rPr>
          <w:rFonts w:ascii="Modern No. 20" w:hAnsi="Modern No. 20" w:cstheme="minorHAnsi"/>
          <w:sz w:val="20"/>
          <w:szCs w:val="20"/>
        </w:rPr>
        <w:t>Town Hall, 17 Main Street, Lunenburg, MA</w:t>
      </w:r>
    </w:p>
    <w:p w14:paraId="74675972" w14:textId="57BE5DDB" w:rsidR="00C83531" w:rsidRDefault="00C83531" w:rsidP="00C83531">
      <w:pPr>
        <w:rPr>
          <w:rFonts w:ascii="Modern No. 20" w:hAnsi="Modern No. 20" w:cstheme="minorHAnsi"/>
          <w:sz w:val="20"/>
          <w:szCs w:val="20"/>
        </w:rPr>
      </w:pPr>
    </w:p>
    <w:p w14:paraId="7E6E402D" w14:textId="42E4336B" w:rsidR="00065D11" w:rsidRPr="00B6414F" w:rsidRDefault="00065D11" w:rsidP="00065D11">
      <w:pPr>
        <w:autoSpaceDE w:val="0"/>
        <w:autoSpaceDN w:val="0"/>
        <w:adjustRightInd w:val="0"/>
        <w:rPr>
          <w:rFonts w:ascii="Arial Narrow" w:hAnsi="Arial Narrow"/>
          <w:color w:val="FF0000"/>
          <w:sz w:val="18"/>
          <w:szCs w:val="18"/>
        </w:rPr>
      </w:pPr>
      <w:r w:rsidRPr="00B6414F">
        <w:rPr>
          <w:rFonts w:ascii="Arial Narrow" w:hAnsi="Arial Narrow"/>
          <w:color w:val="000000"/>
          <w:sz w:val="18"/>
          <w:szCs w:val="18"/>
        </w:rPr>
        <w:t xml:space="preserve">In accordance with the requirements of the Open Meeting Law, please be advised that this meeting is being recorded) </w:t>
      </w:r>
      <w:r w:rsidRPr="00B6414F">
        <w:rPr>
          <w:rFonts w:ascii="Arial Narrow" w:hAnsi="Arial Narrow"/>
          <w:color w:val="FF0000"/>
          <w:sz w:val="18"/>
          <w:szCs w:val="18"/>
        </w:rPr>
        <w:t>and will be able to be found on the LunenburgAccess YouTube channel within 24 hours after the meeting.</w:t>
      </w:r>
    </w:p>
    <w:p w14:paraId="66A0EEE3" w14:textId="77777777" w:rsidR="00065D11" w:rsidRPr="00B6414F" w:rsidRDefault="00065D11" w:rsidP="00065D11">
      <w:pPr>
        <w:autoSpaceDE w:val="0"/>
        <w:autoSpaceDN w:val="0"/>
        <w:adjustRightInd w:val="0"/>
        <w:jc w:val="both"/>
        <w:rPr>
          <w:rFonts w:ascii="Arial Narrow" w:hAnsi="Arial Narrow"/>
          <w:color w:val="000000"/>
          <w:sz w:val="18"/>
          <w:szCs w:val="18"/>
        </w:rPr>
      </w:pPr>
      <w:r w:rsidRPr="00B6414F">
        <w:rPr>
          <w:rFonts w:ascii="Arial Narrow" w:hAnsi="Arial Narrow"/>
          <w:color w:val="000000"/>
          <w:sz w:val="18"/>
          <w:szCs w:val="18"/>
        </w:rPr>
        <w:t>T</w:t>
      </w:r>
      <w:r>
        <w:rPr>
          <w:rFonts w:ascii="Arial Narrow" w:hAnsi="Arial Narrow"/>
          <w:color w:val="000000"/>
          <w:sz w:val="18"/>
          <w:szCs w:val="18"/>
        </w:rPr>
        <w:t>he following information is</w:t>
      </w:r>
      <w:r w:rsidRPr="00B6414F">
        <w:rPr>
          <w:rFonts w:ascii="Arial Narrow" w:hAnsi="Arial Narrow"/>
          <w:color w:val="000000"/>
          <w:sz w:val="18"/>
          <w:szCs w:val="18"/>
        </w:rPr>
        <w:t xml:space="preserve"> provided for members of the public that would like to participate in the meeting remotely: To Participate Remotely: From a computer, please use the link below to join the public meeting webinar:</w:t>
      </w:r>
    </w:p>
    <w:p w14:paraId="46F97413" w14:textId="2BFE3BDD" w:rsidR="00065D11" w:rsidRPr="00B6414F" w:rsidRDefault="00CE5EC8" w:rsidP="00065D11">
      <w:pPr>
        <w:autoSpaceDE w:val="0"/>
        <w:autoSpaceDN w:val="0"/>
        <w:adjustRightInd w:val="0"/>
        <w:jc w:val="both"/>
        <w:rPr>
          <w:rFonts w:ascii="Arial Narrow" w:hAnsi="Arial Narrow"/>
          <w:color w:val="FF0000"/>
          <w:sz w:val="18"/>
          <w:szCs w:val="18"/>
          <w:highlight w:val="yellow"/>
        </w:rPr>
      </w:pPr>
      <w:hyperlink r:id="rId12" w:tgtFrame="_blank" w:history="1">
        <w:r w:rsidRPr="00CE5EC8">
          <w:rPr>
            <w:rStyle w:val="Hyperlink"/>
          </w:rPr>
          <w:t>https://us02web.zoom.us/j/9091740347</w:t>
        </w:r>
      </w:hyperlink>
      <w:r w:rsidR="00D16FAD">
        <w:rPr>
          <w:rFonts w:ascii="Arial Narrow" w:hAnsi="Arial Narrow"/>
          <w:color w:val="FF0000"/>
          <w:sz w:val="18"/>
          <w:szCs w:val="18"/>
        </w:rPr>
        <w:t xml:space="preserve"> </w:t>
      </w:r>
      <w:r w:rsidR="00065D11" w:rsidRPr="46D5FBB7">
        <w:rPr>
          <w:rFonts w:ascii="Arial Narrow" w:hAnsi="Arial Narrow"/>
          <w:color w:val="000000" w:themeColor="text1"/>
          <w:sz w:val="18"/>
          <w:szCs w:val="18"/>
        </w:rPr>
        <w:t xml:space="preserve">or from a </w:t>
      </w:r>
      <w:r w:rsidR="00065D11" w:rsidRPr="46D5FBB7">
        <w:rPr>
          <w:rFonts w:ascii="Arial Narrow" w:hAnsi="Arial Narrow"/>
          <w:color w:val="FF0000"/>
          <w:sz w:val="18"/>
          <w:szCs w:val="18"/>
        </w:rPr>
        <w:t xml:space="preserve">telephone, dial the </w:t>
      </w:r>
      <w:r w:rsidR="00A05F94" w:rsidRPr="46D5FBB7">
        <w:rPr>
          <w:rFonts w:ascii="Arial Narrow" w:hAnsi="Arial Narrow"/>
          <w:color w:val="FF0000"/>
          <w:sz w:val="18"/>
          <w:szCs w:val="18"/>
        </w:rPr>
        <w:t>toll-free</w:t>
      </w:r>
      <w:r w:rsidR="00065D11" w:rsidRPr="46D5FBB7">
        <w:rPr>
          <w:rFonts w:ascii="Arial Narrow" w:hAnsi="Arial Narrow"/>
          <w:color w:val="FF0000"/>
          <w:sz w:val="18"/>
          <w:szCs w:val="18"/>
        </w:rPr>
        <w:t xml:space="preserve"> number </w:t>
      </w:r>
      <w:r w:rsidRPr="00CE5EC8">
        <w:rPr>
          <w:rFonts w:ascii="Arial Narrow" w:hAnsi="Arial Narrow"/>
          <w:color w:val="FF0000"/>
          <w:sz w:val="18"/>
          <w:szCs w:val="18"/>
        </w:rPr>
        <w:t>13092053325</w:t>
      </w:r>
      <w:r>
        <w:rPr>
          <w:rFonts w:ascii="Arial Narrow" w:hAnsi="Arial Narrow"/>
          <w:color w:val="FF0000"/>
          <w:sz w:val="18"/>
          <w:szCs w:val="18"/>
        </w:rPr>
        <w:t xml:space="preserve"> </w:t>
      </w:r>
      <w:r w:rsidR="00065D11" w:rsidRPr="46D5FBB7">
        <w:rPr>
          <w:rFonts w:ascii="Arial Narrow" w:hAnsi="Arial Narrow"/>
          <w:color w:val="FF0000"/>
          <w:sz w:val="18"/>
          <w:szCs w:val="18"/>
        </w:rPr>
        <w:t xml:space="preserve">and enter </w:t>
      </w:r>
      <w:r w:rsidRPr="00CE5EC8">
        <w:rPr>
          <w:rFonts w:ascii="Arial Narrow" w:hAnsi="Arial Narrow"/>
          <w:color w:val="FF0000"/>
          <w:sz w:val="18"/>
          <w:szCs w:val="18"/>
        </w:rPr>
        <w:t>Meeting ID: 909 174 0347</w:t>
      </w:r>
      <w:r w:rsidR="00065D11" w:rsidRPr="46D5FBB7">
        <w:rPr>
          <w:rFonts w:ascii="Arial Narrow" w:hAnsi="Arial Narrow"/>
          <w:color w:val="FF0000"/>
          <w:sz w:val="18"/>
          <w:szCs w:val="18"/>
        </w:rPr>
        <w:t xml:space="preserve">.  </w:t>
      </w:r>
    </w:p>
    <w:p w14:paraId="4832C8DD" w14:textId="3686C49F" w:rsidR="00C908AE" w:rsidRDefault="00065D11" w:rsidP="00065D11">
      <w:pPr>
        <w:rPr>
          <w:rFonts w:ascii="Modern No. 20" w:hAnsi="Modern No. 20" w:cstheme="minorHAnsi"/>
          <w:sz w:val="20"/>
          <w:szCs w:val="20"/>
        </w:rPr>
      </w:pPr>
      <w:r w:rsidRPr="00B6414F">
        <w:rPr>
          <w:rFonts w:ascii="Arial Narrow" w:hAnsi="Arial Narrow"/>
          <w:color w:val="000000"/>
          <w:sz w:val="18"/>
          <w:szCs w:val="18"/>
        </w:rPr>
        <w:t>If you have not registered with Zoom you will be asked for your name and an e-mail address.</w:t>
      </w:r>
      <w:r>
        <w:rPr>
          <w:rFonts w:ascii="Arial Narrow" w:hAnsi="Arial Narrow"/>
          <w:color w:val="000000"/>
          <w:sz w:val="18"/>
          <w:szCs w:val="18"/>
        </w:rPr>
        <w:t xml:space="preserve">  </w:t>
      </w:r>
      <w:r w:rsidRPr="00B6414F">
        <w:rPr>
          <w:rFonts w:ascii="Arial Narrow" w:hAnsi="Arial Narrow"/>
          <w:color w:val="FF0000"/>
          <w:sz w:val="18"/>
          <w:szCs w:val="18"/>
        </w:rPr>
        <w:t>Note: No participant ID is needed, just press # when asked. Telephone users may dial *9 to request to speak after joining the meeting. Computer and app users may use the “raise hand” feature to request to speak.</w:t>
      </w:r>
      <w:r>
        <w:rPr>
          <w:rFonts w:ascii="Arial Narrow" w:hAnsi="Arial Narrow"/>
          <w:color w:val="FF0000"/>
          <w:sz w:val="18"/>
          <w:szCs w:val="18"/>
        </w:rPr>
        <w:t xml:space="preserve">  </w:t>
      </w:r>
      <w:r w:rsidRPr="00B6414F">
        <w:rPr>
          <w:rFonts w:ascii="Arial Narrow" w:hAnsi="Arial Narrow"/>
          <w:sz w:val="18"/>
          <w:szCs w:val="18"/>
        </w:rPr>
        <w:t>This meeting/hearing will be held in-person at the location provided on this notice. Members of the public are welcome to attend this in-person meeting. Please note that while an option for remote attendance and/or participation is being provided as a courtesy to the public, the meeting/hearing will not be suspended or terminated if technological problems interrupt the virtual broadcast, unless otherwise required by law. Members of the public with particular interest in any specific item on this agenda should make plans for in-person vs. virtual attendance accordingly</w:t>
      </w:r>
      <w:r w:rsidR="00A05F94">
        <w:rPr>
          <w:rFonts w:ascii="Arial Narrow" w:hAnsi="Arial Narrow"/>
          <w:sz w:val="18"/>
          <w:szCs w:val="18"/>
        </w:rPr>
        <w:t>.</w:t>
      </w:r>
    </w:p>
    <w:p w14:paraId="39B63242" w14:textId="77777777" w:rsidR="00B25DC6" w:rsidRDefault="00B25DC6" w:rsidP="00C83531">
      <w:pPr>
        <w:rPr>
          <w:rFonts w:ascii="Modern No. 20" w:hAnsi="Modern No. 20" w:cstheme="minorHAnsi"/>
          <w:sz w:val="20"/>
          <w:szCs w:val="20"/>
        </w:rPr>
        <w:sectPr w:rsidR="00B25DC6" w:rsidSect="003F25EE">
          <w:footerReference w:type="default" r:id="rId13"/>
          <w:pgSz w:w="12240" w:h="15840"/>
          <w:pgMar w:top="720" w:right="1440" w:bottom="1440" w:left="1440" w:header="720" w:footer="720" w:gutter="0"/>
          <w:cols w:space="720"/>
          <w:docGrid w:linePitch="360"/>
        </w:sectPr>
      </w:pPr>
    </w:p>
    <w:p w14:paraId="31E54B44" w14:textId="77777777" w:rsidR="00C908AE" w:rsidRDefault="00C908AE" w:rsidP="00C83531">
      <w:pPr>
        <w:rPr>
          <w:rFonts w:ascii="Modern No. 20" w:hAnsi="Modern No. 20" w:cstheme="minorHAnsi"/>
          <w:sz w:val="20"/>
          <w:szCs w:val="20"/>
        </w:rPr>
      </w:pPr>
    </w:p>
    <w:p w14:paraId="3FD0033C" w14:textId="77777777" w:rsidR="00E97C26" w:rsidRDefault="00E97C26" w:rsidP="00E97C26">
      <w:pPr>
        <w:pStyle w:val="ListParagraph"/>
        <w:ind w:left="1080"/>
        <w:rPr>
          <w:rFonts w:ascii="Modern No. 20" w:hAnsi="Modern No. 20" w:cstheme="minorHAnsi"/>
          <w:sz w:val="20"/>
          <w:szCs w:val="20"/>
        </w:rPr>
      </w:pPr>
    </w:p>
    <w:p w14:paraId="4A71A13A" w14:textId="0988B002" w:rsidR="00895434" w:rsidRPr="00895434" w:rsidRDefault="00895434" w:rsidP="0089543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ROLL CALL</w:t>
      </w:r>
    </w:p>
    <w:p w14:paraId="1AAA07D4" w14:textId="77777777" w:rsidR="00E97C26" w:rsidRPr="000E52B6" w:rsidRDefault="00E97C26" w:rsidP="000E52B6">
      <w:pPr>
        <w:rPr>
          <w:rFonts w:ascii="Modern No. 20" w:hAnsi="Modern No. 20" w:cstheme="minorHAnsi"/>
          <w:sz w:val="20"/>
          <w:szCs w:val="20"/>
        </w:rPr>
      </w:pPr>
    </w:p>
    <w:p w14:paraId="10CE068F" w14:textId="64FDA2CD" w:rsidR="00895434" w:rsidRDefault="00CE5EC8" w:rsidP="008102F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DECIDE ON DE</w:t>
      </w:r>
      <w:r w:rsidR="00A05F94">
        <w:rPr>
          <w:rFonts w:ascii="Modern No. 20" w:hAnsi="Modern No. 20" w:cstheme="minorHAnsi"/>
          <w:sz w:val="20"/>
          <w:szCs w:val="20"/>
        </w:rPr>
        <w:t xml:space="preserve">TAILS </w:t>
      </w:r>
      <w:r>
        <w:rPr>
          <w:rFonts w:ascii="Modern No. 20" w:hAnsi="Modern No. 20" w:cstheme="minorHAnsi"/>
          <w:sz w:val="20"/>
          <w:szCs w:val="20"/>
        </w:rPr>
        <w:t>FOR</w:t>
      </w:r>
      <w:r w:rsidR="00A05F94">
        <w:rPr>
          <w:rFonts w:ascii="Modern No. 20" w:hAnsi="Modern No. 20" w:cstheme="minorHAnsi"/>
          <w:sz w:val="20"/>
          <w:szCs w:val="20"/>
        </w:rPr>
        <w:t xml:space="preserve"> NOV 2</w:t>
      </w:r>
      <w:r w:rsidR="00A05F94" w:rsidRPr="00A05F94">
        <w:rPr>
          <w:rFonts w:ascii="Modern No. 20" w:hAnsi="Modern No. 20" w:cstheme="minorHAnsi"/>
          <w:sz w:val="20"/>
          <w:szCs w:val="20"/>
          <w:vertAlign w:val="superscript"/>
        </w:rPr>
        <w:t>ND</w:t>
      </w:r>
      <w:r w:rsidR="00A05F94">
        <w:rPr>
          <w:rFonts w:ascii="Modern No. 20" w:hAnsi="Modern No. 20" w:cstheme="minorHAnsi"/>
          <w:sz w:val="20"/>
          <w:szCs w:val="20"/>
        </w:rPr>
        <w:t xml:space="preserve"> FORUM</w:t>
      </w:r>
    </w:p>
    <w:p w14:paraId="730E4166" w14:textId="77777777" w:rsidR="00A05F94" w:rsidRPr="00A05F94" w:rsidRDefault="00A05F94" w:rsidP="00A05F94">
      <w:pPr>
        <w:pStyle w:val="ListParagraph"/>
        <w:rPr>
          <w:rFonts w:ascii="Modern No. 20" w:hAnsi="Modern No. 20" w:cstheme="minorHAnsi"/>
          <w:sz w:val="20"/>
          <w:szCs w:val="20"/>
        </w:rPr>
      </w:pPr>
    </w:p>
    <w:p w14:paraId="3A5F3F5A" w14:textId="4FEDAADD" w:rsidR="00A05F94" w:rsidRDefault="00A05F94" w:rsidP="008102F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UPDATE ON UPCOMING EVENTS</w:t>
      </w:r>
      <w:r w:rsidR="00CE5EC8">
        <w:rPr>
          <w:rFonts w:ascii="Modern No. 20" w:hAnsi="Modern No. 20" w:cstheme="minorHAnsi"/>
          <w:sz w:val="20"/>
          <w:szCs w:val="20"/>
        </w:rPr>
        <w:t xml:space="preserve"> FOR OVERUNDER TO ATTEND</w:t>
      </w:r>
    </w:p>
    <w:p w14:paraId="455C1E0E" w14:textId="77777777" w:rsidR="00CE5EC8" w:rsidRPr="00CE5EC8" w:rsidRDefault="00CE5EC8" w:rsidP="00CE5EC8">
      <w:pPr>
        <w:pStyle w:val="ListParagraph"/>
        <w:rPr>
          <w:rFonts w:ascii="Modern No. 20" w:hAnsi="Modern No. 20" w:cstheme="minorHAnsi"/>
          <w:sz w:val="20"/>
          <w:szCs w:val="20"/>
        </w:rPr>
      </w:pPr>
    </w:p>
    <w:p w14:paraId="5ADF58BC" w14:textId="659A7211" w:rsidR="00CE5EC8" w:rsidRDefault="00CE5EC8" w:rsidP="008102F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OPEN DISCUSSION FOR COMMITTEE MEMBERS TO ASK OVERUNDER QUESTIONS</w:t>
      </w:r>
    </w:p>
    <w:p w14:paraId="5251BCCD" w14:textId="77777777" w:rsidR="00CE5EC8" w:rsidRPr="00CE5EC8" w:rsidRDefault="00CE5EC8" w:rsidP="00CE5EC8">
      <w:pPr>
        <w:pStyle w:val="ListParagraph"/>
        <w:rPr>
          <w:rFonts w:ascii="Modern No. 20" w:hAnsi="Modern No. 20" w:cstheme="minorHAnsi"/>
          <w:sz w:val="20"/>
          <w:szCs w:val="20"/>
        </w:rPr>
      </w:pPr>
    </w:p>
    <w:p w14:paraId="1741CC92" w14:textId="34938CA3" w:rsidR="00CE5EC8" w:rsidRDefault="00CE5EC8" w:rsidP="008102F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OVER UNDER ADDITIONAL INFORMATION</w:t>
      </w:r>
    </w:p>
    <w:p w14:paraId="4ADE65AE" w14:textId="77777777" w:rsidR="00895434" w:rsidRPr="00895434" w:rsidRDefault="00895434" w:rsidP="00895434">
      <w:pPr>
        <w:pStyle w:val="ListParagraph"/>
        <w:rPr>
          <w:rFonts w:ascii="Modern No. 20" w:hAnsi="Modern No. 20" w:cstheme="minorHAnsi"/>
          <w:sz w:val="20"/>
          <w:szCs w:val="20"/>
        </w:rPr>
      </w:pPr>
    </w:p>
    <w:p w14:paraId="7BEF4D2B" w14:textId="0481BE03" w:rsidR="00AF15F3" w:rsidRDefault="00E97C26" w:rsidP="008102F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COMMITTEE COMMENT</w:t>
      </w:r>
    </w:p>
    <w:p w14:paraId="5D811835" w14:textId="77777777" w:rsidR="000E52B6" w:rsidRPr="000E52B6" w:rsidRDefault="000E52B6" w:rsidP="000E52B6">
      <w:pPr>
        <w:rPr>
          <w:rFonts w:ascii="Modern No. 20" w:hAnsi="Modern No. 20" w:cstheme="minorHAnsi"/>
          <w:sz w:val="20"/>
          <w:szCs w:val="20"/>
        </w:rPr>
      </w:pPr>
    </w:p>
    <w:p w14:paraId="45083087" w14:textId="20061D42" w:rsidR="00E97C26" w:rsidRDefault="00E97C26" w:rsidP="008102F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PUBLIC COMMENT</w:t>
      </w:r>
    </w:p>
    <w:p w14:paraId="6AA69F6F" w14:textId="77777777" w:rsidR="000E52B6" w:rsidRPr="000E52B6" w:rsidRDefault="000E52B6" w:rsidP="000E52B6">
      <w:pPr>
        <w:rPr>
          <w:rFonts w:ascii="Modern No. 20" w:hAnsi="Modern No. 20" w:cstheme="minorHAnsi"/>
          <w:sz w:val="20"/>
          <w:szCs w:val="20"/>
        </w:rPr>
      </w:pPr>
    </w:p>
    <w:p w14:paraId="756FC257" w14:textId="55DD37B8" w:rsidR="00E97C26" w:rsidRPr="008102F4" w:rsidRDefault="00E97C26" w:rsidP="008102F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ADJORNMENT</w:t>
      </w:r>
    </w:p>
    <w:sectPr w:rsidR="00E97C26" w:rsidRPr="008102F4" w:rsidSect="00B25DC6">
      <w:type w:val="continuous"/>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664D4" w14:textId="77777777" w:rsidR="00F513BF" w:rsidRDefault="00F513BF">
      <w:r>
        <w:separator/>
      </w:r>
    </w:p>
  </w:endnote>
  <w:endnote w:type="continuationSeparator" w:id="0">
    <w:p w14:paraId="1FC8E98A" w14:textId="77777777" w:rsidR="00F513BF" w:rsidRDefault="00F51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434207"/>
      <w:docPartObj>
        <w:docPartGallery w:val="Page Numbers (Bottom of Page)"/>
        <w:docPartUnique/>
      </w:docPartObj>
    </w:sdtPr>
    <w:sdtContent>
      <w:p w14:paraId="4AD37970" w14:textId="0C2BFC82" w:rsidR="00080562" w:rsidRDefault="00080562" w:rsidP="00413108">
        <w:pPr>
          <w:pStyle w:val="Footer"/>
          <w:jc w:val="right"/>
          <w:rPr>
            <w:noProof/>
          </w:rPr>
        </w:pPr>
        <w:r>
          <w:rPr>
            <w:noProof/>
          </w:rPr>
          <mc:AlternateContent>
            <mc:Choice Requires="wpg">
              <w:drawing>
                <wp:anchor distT="0" distB="0" distL="114300" distR="114300" simplePos="0" relativeHeight="251659264" behindDoc="0" locked="0" layoutInCell="1" allowOverlap="1" wp14:anchorId="1BD42FB9" wp14:editId="0B1B760A">
                  <wp:simplePos x="0" y="0"/>
                  <wp:positionH relativeFrom="page">
                    <wp:align>center</wp:align>
                  </wp:positionH>
                  <wp:positionV relativeFrom="bottomMargin">
                    <wp:align>center</wp:align>
                  </wp:positionV>
                  <wp:extent cx="7753350" cy="190500"/>
                  <wp:effectExtent l="9525" t="9525" r="952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8" y="14978"/>
                            <a:chExt cx="12255" cy="300"/>
                          </a:xfrm>
                        </wpg:grpSpPr>
                        <wps:wsp>
                          <wps:cNvPr id="4" name="Text Box 25"/>
                          <wps:cNvSpPr txBox="1">
                            <a:spLocks noChangeArrowheads="1"/>
                          </wps:cNvSpPr>
                          <wps:spPr bwMode="auto">
                            <a:xfrm>
                              <a:off x="782" y="1499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793B1" w14:textId="69D1399B" w:rsidR="00080562" w:rsidRDefault="00080562">
                                <w:pPr>
                                  <w:jc w:val="center"/>
                                </w:pPr>
                                <w:r>
                                  <w:fldChar w:fldCharType="begin"/>
                                </w:r>
                                <w:r>
                                  <w:instrText xml:space="preserve"> PAGE    \* MERGEFORMAT </w:instrText>
                                </w:r>
                                <w:r>
                                  <w:fldChar w:fldCharType="separate"/>
                                </w:r>
                                <w:r w:rsidR="00302207" w:rsidRPr="00302207">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5" name="Group 31"/>
                          <wpg:cNvGrpSpPr>
                            <a:grpSpLocks/>
                          </wpg:cNvGrpSpPr>
                          <wpg:grpSpPr bwMode="auto">
                            <a:xfrm>
                              <a:off x="-8" y="14978"/>
                              <a:ext cx="12255" cy="230"/>
                              <a:chOff x="-8" y="14978"/>
                              <a:chExt cx="12255" cy="230"/>
                            </a:xfrm>
                          </wpg:grpSpPr>
                          <wps:wsp>
                            <wps:cNvPr id="6"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BD42FB9" id="Group 3" o:spid="_x0000_s1027" style="position:absolute;left:0;text-align:left;margin-left:0;margin-top:0;width:610.5pt;height:15pt;z-index:251659264;mso-width-percent:1000;mso-position-horizontal:center;mso-position-horizontal-relative:page;mso-position-vertical:center;mso-position-vertical-relative:bottom-margin-area;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">
                  <v:shapetype id="_x0000_t202" coordsize="21600,21600" o:spt="202" path="m,l,21600r21600,l21600,xe">
                    <v:stroke joinstyle="miter"/>
                    <v:path gradientshapeok="t" o:connecttype="rect"/>
                  </v:shapetype>
                  <v:shape id="Text Box 25" o:spid="_x0000_s1028" type="#_x0000_t202" style="position:absolute;left:782;top:14990;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63793B1" w14:textId="69D1399B" w:rsidR="00080562" w:rsidRDefault="00080562">
                          <w:pPr>
                            <w:jc w:val="center"/>
                          </w:pPr>
                          <w:r>
                            <w:fldChar w:fldCharType="begin"/>
                          </w:r>
                          <w:r>
                            <w:instrText xml:space="preserve"> PAGE    \* MERGEFORMAT </w:instrText>
                          </w:r>
                          <w:r>
                            <w:fldChar w:fldCharType="separate"/>
                          </w:r>
                          <w:r w:rsidR="00302207" w:rsidRPr="00302207">
                            <w:rPr>
                              <w:noProof/>
                              <w:color w:val="8C8C8C" w:themeColor="background1" w:themeShade="8C"/>
                            </w:rPr>
                            <w:t>2</w:t>
                          </w:r>
                          <w:r>
                            <w:rPr>
                              <w:noProof/>
                              <w:color w:val="8C8C8C" w:themeColor="background1" w:themeShade="8C"/>
                            </w:rPr>
                            <w:fldChar w:fldCharType="end"/>
                          </w:r>
                        </w:p>
                      </w:txbxContent>
                    </v:textbox>
                  </v:shape>
                  <v:group id="Group 31" o:spid="_x0000_s1029"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" strokecolor="#a5a5a5"/>
                    <v:shape id="AutoShape 28"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329EC" w14:textId="77777777" w:rsidR="00F513BF" w:rsidRDefault="00F513BF">
      <w:r>
        <w:separator/>
      </w:r>
    </w:p>
  </w:footnote>
  <w:footnote w:type="continuationSeparator" w:id="0">
    <w:p w14:paraId="19072C64" w14:textId="77777777" w:rsidR="00F513BF" w:rsidRDefault="00F513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5157"/>
    <w:multiLevelType w:val="hybridMultilevel"/>
    <w:tmpl w:val="5A0296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95A87"/>
    <w:multiLevelType w:val="hybridMultilevel"/>
    <w:tmpl w:val="91EEC8E0"/>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A2540"/>
    <w:multiLevelType w:val="hybridMultilevel"/>
    <w:tmpl w:val="8A36D286"/>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97FC2"/>
    <w:multiLevelType w:val="hybridMultilevel"/>
    <w:tmpl w:val="1E8C4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702846"/>
    <w:multiLevelType w:val="hybridMultilevel"/>
    <w:tmpl w:val="85FC8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33562"/>
    <w:multiLevelType w:val="hybridMultilevel"/>
    <w:tmpl w:val="75A26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D0E08"/>
    <w:multiLevelType w:val="hybridMultilevel"/>
    <w:tmpl w:val="1C3ED562"/>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start w:val="1"/>
      <w:numFmt w:val="bullet"/>
      <w:lvlText w:val=""/>
      <w:lvlJc w:val="left"/>
      <w:pPr>
        <w:ind w:left="2260" w:hanging="360"/>
      </w:pPr>
      <w:rPr>
        <w:rFonts w:ascii="Wingdings" w:hAnsi="Wingdings" w:hint="default"/>
      </w:rPr>
    </w:lvl>
    <w:lvl w:ilvl="3" w:tplc="04090001">
      <w:start w:val="1"/>
      <w:numFmt w:val="bullet"/>
      <w:lvlText w:val=""/>
      <w:lvlJc w:val="left"/>
      <w:pPr>
        <w:ind w:left="2980" w:hanging="360"/>
      </w:pPr>
      <w:rPr>
        <w:rFonts w:ascii="Symbol" w:hAnsi="Symbol" w:hint="default"/>
      </w:rPr>
    </w:lvl>
    <w:lvl w:ilvl="4" w:tplc="04090003">
      <w:start w:val="1"/>
      <w:numFmt w:val="bullet"/>
      <w:lvlText w:val="o"/>
      <w:lvlJc w:val="left"/>
      <w:pPr>
        <w:ind w:left="3700" w:hanging="360"/>
      </w:pPr>
      <w:rPr>
        <w:rFonts w:ascii="Courier New" w:hAnsi="Courier New" w:cs="Courier New" w:hint="default"/>
      </w:rPr>
    </w:lvl>
    <w:lvl w:ilvl="5" w:tplc="04090005">
      <w:start w:val="1"/>
      <w:numFmt w:val="bullet"/>
      <w:lvlText w:val=""/>
      <w:lvlJc w:val="left"/>
      <w:pPr>
        <w:ind w:left="4420" w:hanging="360"/>
      </w:pPr>
      <w:rPr>
        <w:rFonts w:ascii="Wingdings" w:hAnsi="Wingdings" w:hint="default"/>
      </w:rPr>
    </w:lvl>
    <w:lvl w:ilvl="6" w:tplc="04090001">
      <w:start w:val="1"/>
      <w:numFmt w:val="bullet"/>
      <w:lvlText w:val=""/>
      <w:lvlJc w:val="left"/>
      <w:pPr>
        <w:ind w:left="5140" w:hanging="360"/>
      </w:pPr>
      <w:rPr>
        <w:rFonts w:ascii="Symbol" w:hAnsi="Symbol" w:hint="default"/>
      </w:rPr>
    </w:lvl>
    <w:lvl w:ilvl="7" w:tplc="04090003">
      <w:start w:val="1"/>
      <w:numFmt w:val="bullet"/>
      <w:lvlText w:val="o"/>
      <w:lvlJc w:val="left"/>
      <w:pPr>
        <w:ind w:left="5860" w:hanging="360"/>
      </w:pPr>
      <w:rPr>
        <w:rFonts w:ascii="Courier New" w:hAnsi="Courier New" w:cs="Courier New" w:hint="default"/>
      </w:rPr>
    </w:lvl>
    <w:lvl w:ilvl="8" w:tplc="04090005">
      <w:start w:val="1"/>
      <w:numFmt w:val="bullet"/>
      <w:lvlText w:val=""/>
      <w:lvlJc w:val="left"/>
      <w:pPr>
        <w:ind w:left="6580" w:hanging="360"/>
      </w:pPr>
      <w:rPr>
        <w:rFonts w:ascii="Wingdings" w:hAnsi="Wingdings" w:hint="default"/>
      </w:rPr>
    </w:lvl>
  </w:abstractNum>
  <w:abstractNum w:abstractNumId="7" w15:restartNumberingAfterBreak="0">
    <w:nsid w:val="244230B9"/>
    <w:multiLevelType w:val="hybridMultilevel"/>
    <w:tmpl w:val="C6D2F80C"/>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B6C43"/>
    <w:multiLevelType w:val="hybridMultilevel"/>
    <w:tmpl w:val="D7A6B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791177"/>
    <w:multiLevelType w:val="hybridMultilevel"/>
    <w:tmpl w:val="B59CADEE"/>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363E5B"/>
    <w:multiLevelType w:val="hybridMultilevel"/>
    <w:tmpl w:val="E6CA5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F01061"/>
    <w:multiLevelType w:val="hybridMultilevel"/>
    <w:tmpl w:val="1958BEF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2E3CE8"/>
    <w:multiLevelType w:val="hybridMultilevel"/>
    <w:tmpl w:val="845413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73605C"/>
    <w:multiLevelType w:val="hybridMultilevel"/>
    <w:tmpl w:val="F738D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C41E81"/>
    <w:multiLevelType w:val="hybridMultilevel"/>
    <w:tmpl w:val="EF7E5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0072D7"/>
    <w:multiLevelType w:val="hybridMultilevel"/>
    <w:tmpl w:val="623AC2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722833"/>
    <w:multiLevelType w:val="hybridMultilevel"/>
    <w:tmpl w:val="AE64A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0965CD"/>
    <w:multiLevelType w:val="hybridMultilevel"/>
    <w:tmpl w:val="D7A6B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401053"/>
    <w:multiLevelType w:val="hybridMultilevel"/>
    <w:tmpl w:val="260AC7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DC0BF6"/>
    <w:multiLevelType w:val="hybridMultilevel"/>
    <w:tmpl w:val="CA18B434"/>
    <w:lvl w:ilvl="0" w:tplc="E3E69D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5A4930"/>
    <w:multiLevelType w:val="hybridMultilevel"/>
    <w:tmpl w:val="D4C62766"/>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FA5932"/>
    <w:multiLevelType w:val="hybridMultilevel"/>
    <w:tmpl w:val="2870C9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8C6963"/>
    <w:multiLevelType w:val="hybridMultilevel"/>
    <w:tmpl w:val="E31A1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450D22"/>
    <w:multiLevelType w:val="hybridMultilevel"/>
    <w:tmpl w:val="1C7867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912CC5"/>
    <w:multiLevelType w:val="hybridMultilevel"/>
    <w:tmpl w:val="5B0AF2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F9285A"/>
    <w:multiLevelType w:val="hybridMultilevel"/>
    <w:tmpl w:val="79F078EE"/>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0A3226"/>
    <w:multiLevelType w:val="hybridMultilevel"/>
    <w:tmpl w:val="012C5DA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6C7B42"/>
    <w:multiLevelType w:val="hybridMultilevel"/>
    <w:tmpl w:val="AC04857A"/>
    <w:lvl w:ilvl="0" w:tplc="B978A2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672D4E"/>
    <w:multiLevelType w:val="hybridMultilevel"/>
    <w:tmpl w:val="7C02C20E"/>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9" w15:restartNumberingAfterBreak="0">
    <w:nsid w:val="57C2028C"/>
    <w:multiLevelType w:val="hybridMultilevel"/>
    <w:tmpl w:val="B1E2B75A"/>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3909AD"/>
    <w:multiLevelType w:val="hybridMultilevel"/>
    <w:tmpl w:val="A3F47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8F43BC"/>
    <w:multiLevelType w:val="hybridMultilevel"/>
    <w:tmpl w:val="A9965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296516"/>
    <w:multiLevelType w:val="hybridMultilevel"/>
    <w:tmpl w:val="A050A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BD606A"/>
    <w:multiLevelType w:val="hybridMultilevel"/>
    <w:tmpl w:val="1794D668"/>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BE598D"/>
    <w:multiLevelType w:val="hybridMultilevel"/>
    <w:tmpl w:val="935A6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640DDA"/>
    <w:multiLevelType w:val="hybridMultilevel"/>
    <w:tmpl w:val="25A453E0"/>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EB1BC8"/>
    <w:multiLevelType w:val="hybridMultilevel"/>
    <w:tmpl w:val="004E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E9731F"/>
    <w:multiLevelType w:val="hybridMultilevel"/>
    <w:tmpl w:val="789A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819F7"/>
    <w:multiLevelType w:val="hybridMultilevel"/>
    <w:tmpl w:val="0AE42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033AB3"/>
    <w:multiLevelType w:val="hybridMultilevel"/>
    <w:tmpl w:val="900C8610"/>
    <w:lvl w:ilvl="0" w:tplc="E856C90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E6D75E4"/>
    <w:multiLevelType w:val="hybridMultilevel"/>
    <w:tmpl w:val="EA847F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4E2F90"/>
    <w:multiLevelType w:val="hybridMultilevel"/>
    <w:tmpl w:val="BEB83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1288498">
    <w:abstractNumId w:val="31"/>
  </w:num>
  <w:num w:numId="2" w16cid:durableId="108739111">
    <w:abstractNumId w:val="10"/>
  </w:num>
  <w:num w:numId="3" w16cid:durableId="646013040">
    <w:abstractNumId w:val="7"/>
  </w:num>
  <w:num w:numId="4" w16cid:durableId="2135978072">
    <w:abstractNumId w:val="20"/>
  </w:num>
  <w:num w:numId="5" w16cid:durableId="49156651">
    <w:abstractNumId w:val="15"/>
  </w:num>
  <w:num w:numId="6" w16cid:durableId="276451150">
    <w:abstractNumId w:val="5"/>
  </w:num>
  <w:num w:numId="7" w16cid:durableId="1367751855">
    <w:abstractNumId w:val="29"/>
  </w:num>
  <w:num w:numId="8" w16cid:durableId="52235183">
    <w:abstractNumId w:val="21"/>
  </w:num>
  <w:num w:numId="9" w16cid:durableId="636958357">
    <w:abstractNumId w:val="17"/>
  </w:num>
  <w:num w:numId="10" w16cid:durableId="1212229280">
    <w:abstractNumId w:val="8"/>
  </w:num>
  <w:num w:numId="11" w16cid:durableId="1300843121">
    <w:abstractNumId w:val="4"/>
  </w:num>
  <w:num w:numId="12" w16cid:durableId="1319573181">
    <w:abstractNumId w:val="36"/>
  </w:num>
  <w:num w:numId="13" w16cid:durableId="816268856">
    <w:abstractNumId w:val="30"/>
  </w:num>
  <w:num w:numId="14" w16cid:durableId="1220435429">
    <w:abstractNumId w:val="26"/>
  </w:num>
  <w:num w:numId="15" w16cid:durableId="1595940392">
    <w:abstractNumId w:val="19"/>
  </w:num>
  <w:num w:numId="16" w16cid:durableId="659622388">
    <w:abstractNumId w:val="13"/>
  </w:num>
  <w:num w:numId="17" w16cid:durableId="1608274509">
    <w:abstractNumId w:val="14"/>
  </w:num>
  <w:num w:numId="18" w16cid:durableId="2062096621">
    <w:abstractNumId w:val="3"/>
  </w:num>
  <w:num w:numId="19" w16cid:durableId="1225020643">
    <w:abstractNumId w:val="1"/>
  </w:num>
  <w:num w:numId="20" w16cid:durableId="2052412623">
    <w:abstractNumId w:val="6"/>
  </w:num>
  <w:num w:numId="21" w16cid:durableId="204176619">
    <w:abstractNumId w:val="23"/>
  </w:num>
  <w:num w:numId="22" w16cid:durableId="1213465406">
    <w:abstractNumId w:val="40"/>
  </w:num>
  <w:num w:numId="23" w16cid:durableId="844053593">
    <w:abstractNumId w:val="18"/>
  </w:num>
  <w:num w:numId="24" w16cid:durableId="1070275419">
    <w:abstractNumId w:val="12"/>
  </w:num>
  <w:num w:numId="25" w16cid:durableId="945189862">
    <w:abstractNumId w:val="0"/>
  </w:num>
  <w:num w:numId="26" w16cid:durableId="1956211244">
    <w:abstractNumId w:val="32"/>
  </w:num>
  <w:num w:numId="27" w16cid:durableId="535700606">
    <w:abstractNumId w:val="24"/>
  </w:num>
  <w:num w:numId="28" w16cid:durableId="454983504">
    <w:abstractNumId w:val="25"/>
  </w:num>
  <w:num w:numId="29" w16cid:durableId="2046590830">
    <w:abstractNumId w:val="33"/>
  </w:num>
  <w:num w:numId="30" w16cid:durableId="566837735">
    <w:abstractNumId w:val="35"/>
  </w:num>
  <w:num w:numId="31" w16cid:durableId="425539793">
    <w:abstractNumId w:val="2"/>
  </w:num>
  <w:num w:numId="32" w16cid:durableId="726343266">
    <w:abstractNumId w:val="16"/>
  </w:num>
  <w:num w:numId="33" w16cid:durableId="424692312">
    <w:abstractNumId w:val="41"/>
  </w:num>
  <w:num w:numId="34" w16cid:durableId="905577793">
    <w:abstractNumId w:val="9"/>
  </w:num>
  <w:num w:numId="35" w16cid:durableId="1278683792">
    <w:abstractNumId w:val="39"/>
  </w:num>
  <w:num w:numId="36" w16cid:durableId="1206913090">
    <w:abstractNumId w:val="11"/>
  </w:num>
  <w:num w:numId="37" w16cid:durableId="469791592">
    <w:abstractNumId w:val="28"/>
  </w:num>
  <w:num w:numId="38" w16cid:durableId="395202737">
    <w:abstractNumId w:val="34"/>
  </w:num>
  <w:num w:numId="39" w16cid:durableId="1880238716">
    <w:abstractNumId w:val="37"/>
  </w:num>
  <w:num w:numId="40" w16cid:durableId="1081832671">
    <w:abstractNumId w:val="38"/>
  </w:num>
  <w:num w:numId="41" w16cid:durableId="564612515">
    <w:abstractNumId w:val="22"/>
  </w:num>
  <w:num w:numId="42" w16cid:durableId="616040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LA0MTAysTAzNTYzNjJR0lEKTi0uzszPAykwMasFAIPaaT8tAAAA"/>
  </w:docVars>
  <w:rsids>
    <w:rsidRoot w:val="00AC007A"/>
    <w:rsid w:val="00000B69"/>
    <w:rsid w:val="0001227C"/>
    <w:rsid w:val="000175ED"/>
    <w:rsid w:val="00023B34"/>
    <w:rsid w:val="00031921"/>
    <w:rsid w:val="00050716"/>
    <w:rsid w:val="00052A33"/>
    <w:rsid w:val="0005554A"/>
    <w:rsid w:val="00057F23"/>
    <w:rsid w:val="00065BC8"/>
    <w:rsid w:val="00065D11"/>
    <w:rsid w:val="00073196"/>
    <w:rsid w:val="00080562"/>
    <w:rsid w:val="000A5272"/>
    <w:rsid w:val="000A696C"/>
    <w:rsid w:val="000B53D0"/>
    <w:rsid w:val="000D3095"/>
    <w:rsid w:val="000D5BCC"/>
    <w:rsid w:val="000E52B6"/>
    <w:rsid w:val="000E7119"/>
    <w:rsid w:val="00101CC9"/>
    <w:rsid w:val="0012474E"/>
    <w:rsid w:val="00133088"/>
    <w:rsid w:val="00142A3C"/>
    <w:rsid w:val="001519B1"/>
    <w:rsid w:val="00162074"/>
    <w:rsid w:val="00163273"/>
    <w:rsid w:val="00171F4C"/>
    <w:rsid w:val="001851E0"/>
    <w:rsid w:val="00190F3B"/>
    <w:rsid w:val="0019125B"/>
    <w:rsid w:val="001915E7"/>
    <w:rsid w:val="001919F0"/>
    <w:rsid w:val="001926F6"/>
    <w:rsid w:val="001A383D"/>
    <w:rsid w:val="001B3E09"/>
    <w:rsid w:val="001B646A"/>
    <w:rsid w:val="001D286F"/>
    <w:rsid w:val="001E440C"/>
    <w:rsid w:val="001F07B7"/>
    <w:rsid w:val="00200ED9"/>
    <w:rsid w:val="00205E18"/>
    <w:rsid w:val="00216D33"/>
    <w:rsid w:val="002202E8"/>
    <w:rsid w:val="00227903"/>
    <w:rsid w:val="0024247F"/>
    <w:rsid w:val="00242CD4"/>
    <w:rsid w:val="00246341"/>
    <w:rsid w:val="00247B84"/>
    <w:rsid w:val="002562C3"/>
    <w:rsid w:val="00260F81"/>
    <w:rsid w:val="0026324D"/>
    <w:rsid w:val="00271283"/>
    <w:rsid w:val="00272D6E"/>
    <w:rsid w:val="00272DC7"/>
    <w:rsid w:val="00275671"/>
    <w:rsid w:val="002939D4"/>
    <w:rsid w:val="002A5A31"/>
    <w:rsid w:val="002B03AB"/>
    <w:rsid w:val="002B5054"/>
    <w:rsid w:val="002C09A2"/>
    <w:rsid w:val="00301B2E"/>
    <w:rsid w:val="00302207"/>
    <w:rsid w:val="00303ECB"/>
    <w:rsid w:val="003045FE"/>
    <w:rsid w:val="00305C17"/>
    <w:rsid w:val="00313A77"/>
    <w:rsid w:val="00316B33"/>
    <w:rsid w:val="0033785C"/>
    <w:rsid w:val="003424EC"/>
    <w:rsid w:val="003456C7"/>
    <w:rsid w:val="00345D4F"/>
    <w:rsid w:val="00347FDD"/>
    <w:rsid w:val="00353751"/>
    <w:rsid w:val="00370C13"/>
    <w:rsid w:val="00381863"/>
    <w:rsid w:val="00384AB3"/>
    <w:rsid w:val="003854DD"/>
    <w:rsid w:val="00385CE9"/>
    <w:rsid w:val="003913E1"/>
    <w:rsid w:val="00393601"/>
    <w:rsid w:val="003A1CFA"/>
    <w:rsid w:val="003A286F"/>
    <w:rsid w:val="003A54E4"/>
    <w:rsid w:val="003B0399"/>
    <w:rsid w:val="003B27D8"/>
    <w:rsid w:val="003B2DF3"/>
    <w:rsid w:val="003B6A05"/>
    <w:rsid w:val="003C1D59"/>
    <w:rsid w:val="003C5A46"/>
    <w:rsid w:val="003D02C3"/>
    <w:rsid w:val="003D2B2C"/>
    <w:rsid w:val="003E2EE7"/>
    <w:rsid w:val="003F10EC"/>
    <w:rsid w:val="003F25EE"/>
    <w:rsid w:val="004021D1"/>
    <w:rsid w:val="00402533"/>
    <w:rsid w:val="00402770"/>
    <w:rsid w:val="00413108"/>
    <w:rsid w:val="00416FBB"/>
    <w:rsid w:val="004214DD"/>
    <w:rsid w:val="00424219"/>
    <w:rsid w:val="004329DF"/>
    <w:rsid w:val="004449BA"/>
    <w:rsid w:val="004801A1"/>
    <w:rsid w:val="00483230"/>
    <w:rsid w:val="004875E7"/>
    <w:rsid w:val="00490EE2"/>
    <w:rsid w:val="00495D0E"/>
    <w:rsid w:val="00496C3C"/>
    <w:rsid w:val="00497F38"/>
    <w:rsid w:val="004B3DA4"/>
    <w:rsid w:val="004B7415"/>
    <w:rsid w:val="004E6338"/>
    <w:rsid w:val="005045BF"/>
    <w:rsid w:val="005130BF"/>
    <w:rsid w:val="00514F0E"/>
    <w:rsid w:val="00517934"/>
    <w:rsid w:val="00517D05"/>
    <w:rsid w:val="00517F96"/>
    <w:rsid w:val="00523F51"/>
    <w:rsid w:val="005241C1"/>
    <w:rsid w:val="00535052"/>
    <w:rsid w:val="005453D2"/>
    <w:rsid w:val="00566607"/>
    <w:rsid w:val="0058003A"/>
    <w:rsid w:val="0059066B"/>
    <w:rsid w:val="005A476C"/>
    <w:rsid w:val="005C6396"/>
    <w:rsid w:val="005D42B6"/>
    <w:rsid w:val="005D4E96"/>
    <w:rsid w:val="005D6C35"/>
    <w:rsid w:val="005E04DE"/>
    <w:rsid w:val="005E62EE"/>
    <w:rsid w:val="0060421B"/>
    <w:rsid w:val="00610ABB"/>
    <w:rsid w:val="00631B69"/>
    <w:rsid w:val="00632C37"/>
    <w:rsid w:val="0064325A"/>
    <w:rsid w:val="006450C5"/>
    <w:rsid w:val="00646311"/>
    <w:rsid w:val="0064718F"/>
    <w:rsid w:val="00652714"/>
    <w:rsid w:val="0065676E"/>
    <w:rsid w:val="00660772"/>
    <w:rsid w:val="00664F2E"/>
    <w:rsid w:val="00674A0A"/>
    <w:rsid w:val="00677448"/>
    <w:rsid w:val="00680D54"/>
    <w:rsid w:val="0068592A"/>
    <w:rsid w:val="00686996"/>
    <w:rsid w:val="00686FE2"/>
    <w:rsid w:val="006871A8"/>
    <w:rsid w:val="0069352D"/>
    <w:rsid w:val="006A615E"/>
    <w:rsid w:val="006B4F4E"/>
    <w:rsid w:val="006C15F6"/>
    <w:rsid w:val="006C327B"/>
    <w:rsid w:val="006C6674"/>
    <w:rsid w:val="006D16A7"/>
    <w:rsid w:val="006D4F0D"/>
    <w:rsid w:val="006D66B7"/>
    <w:rsid w:val="006F2CC7"/>
    <w:rsid w:val="00703AF0"/>
    <w:rsid w:val="007258FC"/>
    <w:rsid w:val="00727036"/>
    <w:rsid w:val="007324E2"/>
    <w:rsid w:val="0073329C"/>
    <w:rsid w:val="00736898"/>
    <w:rsid w:val="00736A9D"/>
    <w:rsid w:val="007416E2"/>
    <w:rsid w:val="0074565C"/>
    <w:rsid w:val="00747D72"/>
    <w:rsid w:val="00763C51"/>
    <w:rsid w:val="00772EE0"/>
    <w:rsid w:val="007756D8"/>
    <w:rsid w:val="00776C04"/>
    <w:rsid w:val="00785081"/>
    <w:rsid w:val="007850D1"/>
    <w:rsid w:val="0079339D"/>
    <w:rsid w:val="007A5DBB"/>
    <w:rsid w:val="007A7F48"/>
    <w:rsid w:val="007B4184"/>
    <w:rsid w:val="007B6974"/>
    <w:rsid w:val="007D6119"/>
    <w:rsid w:val="007E212B"/>
    <w:rsid w:val="007E28E1"/>
    <w:rsid w:val="007E5F33"/>
    <w:rsid w:val="007F0F92"/>
    <w:rsid w:val="007F5F36"/>
    <w:rsid w:val="008102F4"/>
    <w:rsid w:val="008173E8"/>
    <w:rsid w:val="008218F3"/>
    <w:rsid w:val="00836559"/>
    <w:rsid w:val="00867070"/>
    <w:rsid w:val="00870413"/>
    <w:rsid w:val="00884B0C"/>
    <w:rsid w:val="008875F7"/>
    <w:rsid w:val="00895434"/>
    <w:rsid w:val="008A0D46"/>
    <w:rsid w:val="008A2EC4"/>
    <w:rsid w:val="008A7E8B"/>
    <w:rsid w:val="008B15D5"/>
    <w:rsid w:val="008C759D"/>
    <w:rsid w:val="008D2214"/>
    <w:rsid w:val="008E0471"/>
    <w:rsid w:val="00912E23"/>
    <w:rsid w:val="0092724B"/>
    <w:rsid w:val="00936052"/>
    <w:rsid w:val="00937FEA"/>
    <w:rsid w:val="00944ECE"/>
    <w:rsid w:val="009578FE"/>
    <w:rsid w:val="009600D8"/>
    <w:rsid w:val="00967035"/>
    <w:rsid w:val="00973854"/>
    <w:rsid w:val="009742E5"/>
    <w:rsid w:val="00980890"/>
    <w:rsid w:val="0098632D"/>
    <w:rsid w:val="00992A4E"/>
    <w:rsid w:val="009A2102"/>
    <w:rsid w:val="009B36FF"/>
    <w:rsid w:val="009C4048"/>
    <w:rsid w:val="009C6839"/>
    <w:rsid w:val="009D1BDA"/>
    <w:rsid w:val="009D64CC"/>
    <w:rsid w:val="009E16B5"/>
    <w:rsid w:val="009F5A32"/>
    <w:rsid w:val="00A044C4"/>
    <w:rsid w:val="00A054F4"/>
    <w:rsid w:val="00A05F94"/>
    <w:rsid w:val="00A07B81"/>
    <w:rsid w:val="00A101AC"/>
    <w:rsid w:val="00A15A45"/>
    <w:rsid w:val="00A208D9"/>
    <w:rsid w:val="00A2181D"/>
    <w:rsid w:val="00A23D01"/>
    <w:rsid w:val="00A2679A"/>
    <w:rsid w:val="00A314DE"/>
    <w:rsid w:val="00A3162A"/>
    <w:rsid w:val="00A3335F"/>
    <w:rsid w:val="00A33AFC"/>
    <w:rsid w:val="00A33B20"/>
    <w:rsid w:val="00A34E72"/>
    <w:rsid w:val="00A4169E"/>
    <w:rsid w:val="00A47618"/>
    <w:rsid w:val="00A47B61"/>
    <w:rsid w:val="00A63086"/>
    <w:rsid w:val="00A63B0E"/>
    <w:rsid w:val="00A63C54"/>
    <w:rsid w:val="00A723F8"/>
    <w:rsid w:val="00A7317E"/>
    <w:rsid w:val="00A8020A"/>
    <w:rsid w:val="00A82F62"/>
    <w:rsid w:val="00A83757"/>
    <w:rsid w:val="00A93431"/>
    <w:rsid w:val="00AA2D5C"/>
    <w:rsid w:val="00AC007A"/>
    <w:rsid w:val="00AC42B7"/>
    <w:rsid w:val="00AC5EF0"/>
    <w:rsid w:val="00AD1707"/>
    <w:rsid w:val="00AD4A26"/>
    <w:rsid w:val="00AF15F3"/>
    <w:rsid w:val="00AF29C7"/>
    <w:rsid w:val="00AF2A1B"/>
    <w:rsid w:val="00AF4D01"/>
    <w:rsid w:val="00AF683A"/>
    <w:rsid w:val="00B00546"/>
    <w:rsid w:val="00B00EDD"/>
    <w:rsid w:val="00B11D76"/>
    <w:rsid w:val="00B25DC6"/>
    <w:rsid w:val="00B31503"/>
    <w:rsid w:val="00B373C0"/>
    <w:rsid w:val="00B42749"/>
    <w:rsid w:val="00B44B0B"/>
    <w:rsid w:val="00B50A35"/>
    <w:rsid w:val="00B537D1"/>
    <w:rsid w:val="00B6215B"/>
    <w:rsid w:val="00B6445A"/>
    <w:rsid w:val="00B75036"/>
    <w:rsid w:val="00B75609"/>
    <w:rsid w:val="00B77782"/>
    <w:rsid w:val="00B77BC6"/>
    <w:rsid w:val="00B906ED"/>
    <w:rsid w:val="00BA3542"/>
    <w:rsid w:val="00BA6790"/>
    <w:rsid w:val="00BA6C2F"/>
    <w:rsid w:val="00BE124B"/>
    <w:rsid w:val="00BE6EC6"/>
    <w:rsid w:val="00BF0D10"/>
    <w:rsid w:val="00BF6236"/>
    <w:rsid w:val="00BF6897"/>
    <w:rsid w:val="00BF6B4B"/>
    <w:rsid w:val="00C00226"/>
    <w:rsid w:val="00C01D73"/>
    <w:rsid w:val="00C07557"/>
    <w:rsid w:val="00C27752"/>
    <w:rsid w:val="00C40C50"/>
    <w:rsid w:val="00C424F7"/>
    <w:rsid w:val="00C44EBC"/>
    <w:rsid w:val="00C458BE"/>
    <w:rsid w:val="00C46A92"/>
    <w:rsid w:val="00C47A8E"/>
    <w:rsid w:val="00C500FF"/>
    <w:rsid w:val="00C719EC"/>
    <w:rsid w:val="00C72598"/>
    <w:rsid w:val="00C73D28"/>
    <w:rsid w:val="00C8175C"/>
    <w:rsid w:val="00C83531"/>
    <w:rsid w:val="00C83C6D"/>
    <w:rsid w:val="00C858AD"/>
    <w:rsid w:val="00C908AE"/>
    <w:rsid w:val="00C9228D"/>
    <w:rsid w:val="00C97559"/>
    <w:rsid w:val="00C9787E"/>
    <w:rsid w:val="00CC5985"/>
    <w:rsid w:val="00CD01AA"/>
    <w:rsid w:val="00CD0401"/>
    <w:rsid w:val="00CE5EC8"/>
    <w:rsid w:val="00CF1B15"/>
    <w:rsid w:val="00D00E82"/>
    <w:rsid w:val="00D10E0D"/>
    <w:rsid w:val="00D111C7"/>
    <w:rsid w:val="00D1473F"/>
    <w:rsid w:val="00D16FAD"/>
    <w:rsid w:val="00D210BB"/>
    <w:rsid w:val="00D24197"/>
    <w:rsid w:val="00D27773"/>
    <w:rsid w:val="00D340D4"/>
    <w:rsid w:val="00D42253"/>
    <w:rsid w:val="00D43653"/>
    <w:rsid w:val="00D654FD"/>
    <w:rsid w:val="00D677DB"/>
    <w:rsid w:val="00D72723"/>
    <w:rsid w:val="00D77377"/>
    <w:rsid w:val="00D829C1"/>
    <w:rsid w:val="00D83B11"/>
    <w:rsid w:val="00D8600B"/>
    <w:rsid w:val="00D87422"/>
    <w:rsid w:val="00D90ED9"/>
    <w:rsid w:val="00D94ED3"/>
    <w:rsid w:val="00DC4CD9"/>
    <w:rsid w:val="00DD7E48"/>
    <w:rsid w:val="00DE12FE"/>
    <w:rsid w:val="00DF14D8"/>
    <w:rsid w:val="00E05DCB"/>
    <w:rsid w:val="00E06C93"/>
    <w:rsid w:val="00E15FEB"/>
    <w:rsid w:val="00E17E85"/>
    <w:rsid w:val="00E20396"/>
    <w:rsid w:val="00E21173"/>
    <w:rsid w:val="00E22682"/>
    <w:rsid w:val="00E23C41"/>
    <w:rsid w:val="00E24404"/>
    <w:rsid w:val="00E26865"/>
    <w:rsid w:val="00E3333D"/>
    <w:rsid w:val="00E46421"/>
    <w:rsid w:val="00E53993"/>
    <w:rsid w:val="00E629D2"/>
    <w:rsid w:val="00E70F21"/>
    <w:rsid w:val="00E72A6F"/>
    <w:rsid w:val="00E81B05"/>
    <w:rsid w:val="00E910F5"/>
    <w:rsid w:val="00E96225"/>
    <w:rsid w:val="00E97C26"/>
    <w:rsid w:val="00EA31C7"/>
    <w:rsid w:val="00EA4BBA"/>
    <w:rsid w:val="00EA5BBA"/>
    <w:rsid w:val="00EC18C0"/>
    <w:rsid w:val="00EC27CA"/>
    <w:rsid w:val="00EC7E8C"/>
    <w:rsid w:val="00EE0344"/>
    <w:rsid w:val="00EE53DE"/>
    <w:rsid w:val="00EF338B"/>
    <w:rsid w:val="00EF3D81"/>
    <w:rsid w:val="00F02B17"/>
    <w:rsid w:val="00F12DF1"/>
    <w:rsid w:val="00F21637"/>
    <w:rsid w:val="00F32E52"/>
    <w:rsid w:val="00F336CB"/>
    <w:rsid w:val="00F339BA"/>
    <w:rsid w:val="00F36E6B"/>
    <w:rsid w:val="00F41C08"/>
    <w:rsid w:val="00F4210A"/>
    <w:rsid w:val="00F512AF"/>
    <w:rsid w:val="00F513BF"/>
    <w:rsid w:val="00F52ADA"/>
    <w:rsid w:val="00F7797C"/>
    <w:rsid w:val="00F87577"/>
    <w:rsid w:val="00FA1ED2"/>
    <w:rsid w:val="00FA5507"/>
    <w:rsid w:val="00FB08B6"/>
    <w:rsid w:val="00FB344D"/>
    <w:rsid w:val="00FC3CC8"/>
    <w:rsid w:val="00FC4AEB"/>
    <w:rsid w:val="00FC7780"/>
    <w:rsid w:val="00FC7FEF"/>
    <w:rsid w:val="00FD301C"/>
    <w:rsid w:val="00FD4E23"/>
    <w:rsid w:val="00FE386A"/>
    <w:rsid w:val="00FE6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0416A"/>
  <w15:docId w15:val="{1AAE504C-B1E6-42CE-9915-236BC664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393601"/>
    <w:pPr>
      <w:keepNext/>
      <w:jc w:val="both"/>
      <w:outlineLvl w:val="0"/>
    </w:pPr>
    <w:rPr>
      <w:rFonts w:ascii="Arial" w:hAnsi="Arial"/>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C3CC8"/>
    <w:pPr>
      <w:tabs>
        <w:tab w:val="center" w:pos="4320"/>
        <w:tab w:val="right" w:pos="8640"/>
      </w:tabs>
    </w:pPr>
  </w:style>
  <w:style w:type="paragraph" w:styleId="Footer">
    <w:name w:val="footer"/>
    <w:basedOn w:val="Normal"/>
    <w:link w:val="FooterChar"/>
    <w:uiPriority w:val="99"/>
    <w:rsid w:val="00FC3CC8"/>
    <w:pPr>
      <w:tabs>
        <w:tab w:val="center" w:pos="4320"/>
        <w:tab w:val="right" w:pos="8640"/>
      </w:tabs>
    </w:pPr>
  </w:style>
  <w:style w:type="paragraph" w:styleId="BalloonText">
    <w:name w:val="Balloon Text"/>
    <w:basedOn w:val="Normal"/>
    <w:link w:val="BalloonTextChar"/>
    <w:uiPriority w:val="99"/>
    <w:semiHidden/>
    <w:unhideWhenUsed/>
    <w:rsid w:val="00AC007A"/>
    <w:rPr>
      <w:rFonts w:ascii="Tahoma" w:hAnsi="Tahoma" w:cs="Tahoma"/>
      <w:sz w:val="16"/>
      <w:szCs w:val="16"/>
    </w:rPr>
  </w:style>
  <w:style w:type="character" w:customStyle="1" w:styleId="BalloonTextChar">
    <w:name w:val="Balloon Text Char"/>
    <w:basedOn w:val="DefaultParagraphFont"/>
    <w:link w:val="BalloonText"/>
    <w:uiPriority w:val="99"/>
    <w:semiHidden/>
    <w:rsid w:val="00AC007A"/>
    <w:rPr>
      <w:rFonts w:ascii="Tahoma" w:hAnsi="Tahoma" w:cs="Tahoma"/>
      <w:sz w:val="16"/>
      <w:szCs w:val="16"/>
    </w:rPr>
  </w:style>
  <w:style w:type="paragraph" w:styleId="ListParagraph">
    <w:name w:val="List Paragraph"/>
    <w:basedOn w:val="Normal"/>
    <w:uiPriority w:val="34"/>
    <w:qFormat/>
    <w:rsid w:val="00C72598"/>
    <w:pPr>
      <w:ind w:left="720"/>
      <w:contextualSpacing/>
    </w:pPr>
  </w:style>
  <w:style w:type="paragraph" w:styleId="NormalWeb">
    <w:name w:val="Normal (Web)"/>
    <w:basedOn w:val="Normal"/>
    <w:uiPriority w:val="99"/>
    <w:semiHidden/>
    <w:unhideWhenUsed/>
    <w:rsid w:val="000E7119"/>
    <w:pPr>
      <w:spacing w:before="100" w:beforeAutospacing="1" w:after="100" w:afterAutospacing="1"/>
    </w:pPr>
    <w:rPr>
      <w:rFonts w:eastAsiaTheme="minorEastAsia"/>
    </w:rPr>
  </w:style>
  <w:style w:type="character" w:customStyle="1" w:styleId="HeaderChar">
    <w:name w:val="Header Char"/>
    <w:basedOn w:val="DefaultParagraphFont"/>
    <w:link w:val="Header"/>
    <w:uiPriority w:val="99"/>
    <w:rsid w:val="00080562"/>
    <w:rPr>
      <w:sz w:val="24"/>
      <w:szCs w:val="24"/>
    </w:rPr>
  </w:style>
  <w:style w:type="character" w:customStyle="1" w:styleId="FooterChar">
    <w:name w:val="Footer Char"/>
    <w:basedOn w:val="DefaultParagraphFont"/>
    <w:link w:val="Footer"/>
    <w:uiPriority w:val="99"/>
    <w:rsid w:val="00080562"/>
    <w:rPr>
      <w:sz w:val="24"/>
      <w:szCs w:val="24"/>
    </w:rPr>
  </w:style>
  <w:style w:type="character" w:styleId="Hyperlink">
    <w:name w:val="Hyperlink"/>
    <w:basedOn w:val="DefaultParagraphFont"/>
    <w:uiPriority w:val="99"/>
    <w:unhideWhenUsed/>
    <w:rsid w:val="00065D11"/>
    <w:rPr>
      <w:color w:val="0000FF" w:themeColor="hyperlink"/>
      <w:u w:val="single"/>
    </w:rPr>
  </w:style>
  <w:style w:type="character" w:styleId="UnresolvedMention">
    <w:name w:val="Unresolved Mention"/>
    <w:basedOn w:val="DefaultParagraphFont"/>
    <w:uiPriority w:val="99"/>
    <w:semiHidden/>
    <w:unhideWhenUsed/>
    <w:rsid w:val="00D16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196152">
      <w:bodyDiv w:val="1"/>
      <w:marLeft w:val="0"/>
      <w:marRight w:val="0"/>
      <w:marTop w:val="0"/>
      <w:marBottom w:val="0"/>
      <w:divBdr>
        <w:top w:val="none" w:sz="0" w:space="0" w:color="auto"/>
        <w:left w:val="none" w:sz="0" w:space="0" w:color="auto"/>
        <w:bottom w:val="none" w:sz="0" w:space="0" w:color="auto"/>
        <w:right w:val="none" w:sz="0" w:space="0" w:color="auto"/>
      </w:divBdr>
    </w:div>
    <w:div w:id="891891390">
      <w:bodyDiv w:val="1"/>
      <w:marLeft w:val="0"/>
      <w:marRight w:val="0"/>
      <w:marTop w:val="0"/>
      <w:marBottom w:val="0"/>
      <w:divBdr>
        <w:top w:val="none" w:sz="0" w:space="0" w:color="auto"/>
        <w:left w:val="none" w:sz="0" w:space="0" w:color="auto"/>
        <w:bottom w:val="none" w:sz="0" w:space="0" w:color="auto"/>
        <w:right w:val="none" w:sz="0" w:space="0" w:color="auto"/>
      </w:divBdr>
    </w:div>
    <w:div w:id="99244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s02web.zoom.us/j/9091740347"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boggio.LUNENBURG\Application%20Data\Microsoft\Templates\Planning%20Directo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38B02FDC856742B61C4E662CB56CA0" ma:contentTypeVersion="17" ma:contentTypeDescription="Create a new document." ma:contentTypeScope="" ma:versionID="b063dc48db04fd56a6c93a350ffcc86e">
  <xsd:schema xmlns:xsd="http://www.w3.org/2001/XMLSchema" xmlns:xs="http://www.w3.org/2001/XMLSchema" xmlns:p="http://schemas.microsoft.com/office/2006/metadata/properties" xmlns:ns2="1d3b5b3f-11dc-4ef1-b688-56753debd9fd" xmlns:ns3="ef6bec7b-1ddb-496d-ba1f-8d07ffe0a282" targetNamespace="http://schemas.microsoft.com/office/2006/metadata/properties" ma:root="true" ma:fieldsID="2988e3544e0fc910216a00ebb00abc1f" ns2:_="" ns3:_="">
    <xsd:import namespace="1d3b5b3f-11dc-4ef1-b688-56753debd9fd"/>
    <xsd:import namespace="ef6bec7b-1ddb-496d-ba1f-8d07ffe0a2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b5b3f-11dc-4ef1-b688-56753debd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8593d89-eaca-4e69-8bc1-af8552ccee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6bec7b-1ddb-496d-ba1f-8d07ffe0a28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f1155da-e9e9-4fad-8ac5-df6b99f831f6}" ma:internalName="TaxCatchAll" ma:showField="CatchAllData" ma:web="ef6bec7b-1ddb-496d-ba1f-8d07ffe0a28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f6bec7b-1ddb-496d-ba1f-8d07ffe0a282" xsi:nil="true"/>
    <lcf76f155ced4ddcb4097134ff3c332f xmlns="1d3b5b3f-11dc-4ef1-b688-56753debd9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85785C-14CA-4E8B-B48B-2750611098E0}">
  <ds:schemaRefs>
    <ds:schemaRef ds:uri="http://schemas.microsoft.com/sharepoint/v3/contenttype/forms"/>
  </ds:schemaRefs>
</ds:datastoreItem>
</file>

<file path=customXml/itemProps2.xml><?xml version="1.0" encoding="utf-8"?>
<ds:datastoreItem xmlns:ds="http://schemas.openxmlformats.org/officeDocument/2006/customXml" ds:itemID="{45504D82-64E4-441F-8B7E-1EEFDD385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b5b3f-11dc-4ef1-b688-56753debd9fd"/>
    <ds:schemaRef ds:uri="ef6bec7b-1ddb-496d-ba1f-8d07ffe0a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A284E5-3689-499D-9F88-ACFE66666DDA}">
  <ds:schemaRefs>
    <ds:schemaRef ds:uri="http://schemas.openxmlformats.org/officeDocument/2006/bibliography"/>
  </ds:schemaRefs>
</ds:datastoreItem>
</file>

<file path=customXml/itemProps4.xml><?xml version="1.0" encoding="utf-8"?>
<ds:datastoreItem xmlns:ds="http://schemas.openxmlformats.org/officeDocument/2006/customXml" ds:itemID="{05CC2690-E972-4BF6-ACFD-77A59C665384}">
  <ds:schemaRefs>
    <ds:schemaRef ds:uri="http://schemas.microsoft.com/office/2006/metadata/properties"/>
    <ds:schemaRef ds:uri="http://schemas.microsoft.com/office/infopath/2007/PartnerControls"/>
    <ds:schemaRef ds:uri="ef6bec7b-1ddb-496d-ba1f-8d07ffe0a282"/>
    <ds:schemaRef ds:uri="1d3b5b3f-11dc-4ef1-b688-56753debd9fd"/>
  </ds:schemaRefs>
</ds:datastoreItem>
</file>

<file path=docProps/app.xml><?xml version="1.0" encoding="utf-8"?>
<Properties xmlns="http://schemas.openxmlformats.org/officeDocument/2006/extended-properties" xmlns:vt="http://schemas.openxmlformats.org/officeDocument/2006/docPropsVTypes">
  <Template>Planning Director</Template>
  <TotalTime>39</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LUNENBURG PLANNING BOARD</vt:lpstr>
    </vt:vector>
  </TitlesOfParts>
  <Company>asdfasdf</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LUNENBURG PLANNING BOARD</dc:title>
  <dc:subject/>
  <dc:creator>Marjorie Boggio</dc:creator>
  <cp:lastModifiedBy>Joeci Gilchrest</cp:lastModifiedBy>
  <cp:revision>3</cp:revision>
  <cp:lastPrinted>2022-03-17T21:41:00Z</cp:lastPrinted>
  <dcterms:created xsi:type="dcterms:W3CDTF">2023-10-03T18:29:00Z</dcterms:created>
  <dcterms:modified xsi:type="dcterms:W3CDTF">2023-10-17T16:02:00Z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0x0101000438B02FDC856742B61C4E662CB56CA0</vt:lpwstr>
  </property>
  <property fmtid="{D5CDD505-2E9C-101B-9397-08002B2CF9AE}" pid="3" name="MediaServiceImageTags">
    <vt:lpwstr/>
  </property>
</Properties>
</file>