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A3A47" w14:textId="0BF3A0C4" w:rsidR="00B77BC6" w:rsidRPr="00F7797C" w:rsidRDefault="00E92B80" w:rsidP="00B77BC6">
      <w:pPr>
        <w:jc w:val="center"/>
        <w:rPr>
          <w:rFonts w:ascii="Modern No. 20" w:hAnsi="Modern No. 20"/>
          <w:b/>
          <w:i/>
          <w:spacing w:val="20"/>
          <w:w w:val="150"/>
          <w:sz w:val="32"/>
        </w:rPr>
      </w:pPr>
      <w:r>
        <w:rPr>
          <w:rFonts w:ascii="Modern No. 20" w:hAnsi="Modern No. 20"/>
          <w:b/>
          <w:i/>
          <w:noProof/>
          <w:sz w:val="28"/>
        </w:rPr>
        <w:drawing>
          <wp:anchor distT="0" distB="0" distL="114300" distR="114300" simplePos="0" relativeHeight="251658240" behindDoc="0" locked="0" layoutInCell="1" allowOverlap="1" wp14:anchorId="6A3200A1" wp14:editId="1C6B24BF">
            <wp:simplePos x="0" y="0"/>
            <wp:positionH relativeFrom="margin">
              <wp:posOffset>2542540</wp:posOffset>
            </wp:positionH>
            <wp:positionV relativeFrom="margin">
              <wp:align>top</wp:align>
            </wp:positionV>
            <wp:extent cx="956945" cy="944245"/>
            <wp:effectExtent l="0" t="0" r="0" b="825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wn_Seal_Col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6945" cy="944245"/>
                    </a:xfrm>
                    <a:prstGeom prst="rect">
                      <a:avLst/>
                    </a:prstGeom>
                  </pic:spPr>
                </pic:pic>
              </a:graphicData>
            </a:graphic>
            <wp14:sizeRelH relativeFrom="page">
              <wp14:pctWidth>0</wp14:pctWidth>
            </wp14:sizeRelH>
            <wp14:sizeRelV relativeFrom="page">
              <wp14:pctHeight>0</wp14:pctHeight>
            </wp14:sizeRelV>
          </wp:anchor>
        </w:drawing>
      </w:r>
    </w:p>
    <w:p w14:paraId="5F0A83A4" w14:textId="0C64A3FC" w:rsidR="002562C3" w:rsidRPr="00F7797C" w:rsidRDefault="002562C3" w:rsidP="00B77BC6">
      <w:pPr>
        <w:jc w:val="center"/>
        <w:rPr>
          <w:rFonts w:ascii="Modern No. 20" w:hAnsi="Modern No. 20"/>
          <w:b/>
          <w:i/>
          <w:spacing w:val="20"/>
          <w:w w:val="150"/>
          <w:sz w:val="28"/>
        </w:rPr>
      </w:pPr>
    </w:p>
    <w:p w14:paraId="31692037" w14:textId="414C05B6" w:rsidR="00B77BC6" w:rsidRDefault="00B77BC6" w:rsidP="00B77BC6">
      <w:pPr>
        <w:jc w:val="center"/>
        <w:rPr>
          <w:rFonts w:ascii="Modern No. 20" w:hAnsi="Modern No. 20"/>
          <w:b/>
          <w:i/>
          <w:spacing w:val="20"/>
          <w:w w:val="150"/>
          <w:sz w:val="28"/>
        </w:rPr>
      </w:pPr>
    </w:p>
    <w:p w14:paraId="702229A7" w14:textId="10E783C1" w:rsidR="009A2102" w:rsidRDefault="00E92B80" w:rsidP="5ACAC31E">
      <w:pPr>
        <w:jc w:val="center"/>
      </w:pPr>
      <w:r w:rsidRPr="009A2102">
        <w:rPr>
          <w:rFonts w:ascii="Modern No. 20" w:hAnsi="Modern No. 20"/>
          <w:b/>
          <w:noProof/>
          <w:spacing w:val="20"/>
          <w:w w:val="150"/>
          <w:sz w:val="28"/>
        </w:rPr>
        <mc:AlternateContent>
          <mc:Choice Requires="wps">
            <w:drawing>
              <wp:anchor distT="45720" distB="45720" distL="114300" distR="114300" simplePos="0" relativeHeight="251660288" behindDoc="0" locked="0" layoutInCell="1" allowOverlap="1" wp14:anchorId="7EEC6897" wp14:editId="688789EA">
                <wp:simplePos x="0" y="0"/>
                <wp:positionH relativeFrom="margin">
                  <wp:align>center</wp:align>
                </wp:positionH>
                <wp:positionV relativeFrom="paragraph">
                  <wp:posOffset>18415</wp:posOffset>
                </wp:positionV>
                <wp:extent cx="3497580" cy="738505"/>
                <wp:effectExtent l="0" t="0" r="762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738505"/>
                        </a:xfrm>
                        <a:prstGeom prst="rect">
                          <a:avLst/>
                        </a:prstGeom>
                        <a:solidFill>
                          <a:srgbClr val="FFFFFF"/>
                        </a:solidFill>
                        <a:ln w="9525">
                          <a:noFill/>
                          <a:miter lim="800000"/>
                          <a:headEnd/>
                          <a:tailEnd/>
                        </a:ln>
                      </wps:spPr>
                      <wps:txbx>
                        <w:txbxContent>
                          <w:p w14:paraId="19F5D6A2" w14:textId="2833007F" w:rsidR="009A2102" w:rsidRPr="0059262F" w:rsidRDefault="009A2102" w:rsidP="009A2102">
                            <w:pPr>
                              <w:jc w:val="center"/>
                              <w:rPr>
                                <w:rFonts w:ascii="Modern No. 20" w:hAnsi="Modern No. 20"/>
                                <w:b/>
                                <w:sz w:val="28"/>
                                <w:szCs w:val="28"/>
                              </w:rPr>
                            </w:pPr>
                            <w:r w:rsidRPr="0059262F">
                              <w:rPr>
                                <w:rFonts w:ascii="Modern No. 20" w:hAnsi="Modern No. 20"/>
                                <w:b/>
                                <w:sz w:val="28"/>
                                <w:szCs w:val="28"/>
                              </w:rPr>
                              <w:t>TOWN OF LUNENBURG</w:t>
                            </w:r>
                          </w:p>
                          <w:p w14:paraId="57B441FF" w14:textId="0B82A864" w:rsidR="00F339BA" w:rsidRPr="0059262F" w:rsidRDefault="00F339BA" w:rsidP="009A2102">
                            <w:pPr>
                              <w:jc w:val="center"/>
                              <w:rPr>
                                <w:rFonts w:ascii="Modern No. 20" w:hAnsi="Modern No. 20"/>
                                <w:b/>
                                <w:sz w:val="28"/>
                                <w:szCs w:val="28"/>
                              </w:rPr>
                            </w:pPr>
                            <w:r w:rsidRPr="0059262F">
                              <w:rPr>
                                <w:rFonts w:ascii="Modern No. 20" w:hAnsi="Modern No. 20"/>
                                <w:b/>
                                <w:sz w:val="28"/>
                                <w:szCs w:val="28"/>
                              </w:rPr>
                              <w:t>Master Plan Steering Committee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EC6897" id="_x0000_t202" coordsize="21600,21600" o:spt="202" path="m,l,21600r21600,l21600,xe">
                <v:stroke joinstyle="miter"/>
                <v:path gradientshapeok="t" o:connecttype="rect"/>
              </v:shapetype>
              <v:shape id="Text Box 2" o:spid="_x0000_s1026" type="#_x0000_t202" style="position:absolute;left:0;text-align:left;margin-left:0;margin-top:1.45pt;width:275.4pt;height:58.1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" stroked="f">
                <v:textbox>
                  <w:txbxContent>
                    <w:p w14:paraId="19F5D6A2" w14:textId="2833007F" w:rsidR="009A2102" w:rsidRPr="0059262F" w:rsidRDefault="009A2102" w:rsidP="009A2102">
                      <w:pPr>
                        <w:jc w:val="center"/>
                        <w:rPr>
                          <w:rFonts w:ascii="Modern No. 20" w:hAnsi="Modern No. 20"/>
                          <w:b/>
                          <w:sz w:val="28"/>
                          <w:szCs w:val="28"/>
                        </w:rPr>
                      </w:pPr>
                      <w:r w:rsidRPr="0059262F">
                        <w:rPr>
                          <w:rFonts w:ascii="Modern No. 20" w:hAnsi="Modern No. 20"/>
                          <w:b/>
                          <w:sz w:val="28"/>
                          <w:szCs w:val="28"/>
                        </w:rPr>
                        <w:t>TOWN OF LUNENBURG</w:t>
                      </w:r>
                    </w:p>
                    <w:p w14:paraId="57B441FF" w14:textId="0B82A864" w:rsidR="00F339BA" w:rsidRPr="0059262F" w:rsidRDefault="00F339BA" w:rsidP="009A2102">
                      <w:pPr>
                        <w:jc w:val="center"/>
                        <w:rPr>
                          <w:rFonts w:ascii="Modern No. 20" w:hAnsi="Modern No. 20"/>
                          <w:b/>
                          <w:sz w:val="28"/>
                          <w:szCs w:val="28"/>
                        </w:rPr>
                      </w:pPr>
                      <w:r w:rsidRPr="0059262F">
                        <w:rPr>
                          <w:rFonts w:ascii="Modern No. 20" w:hAnsi="Modern No. 20"/>
                          <w:b/>
                          <w:sz w:val="28"/>
                          <w:szCs w:val="28"/>
                        </w:rPr>
                        <w:t>Master Plan Steering Committee</w:t>
                      </w:r>
                    </w:p>
                  </w:txbxContent>
                </v:textbox>
                <w10:wrap type="square" anchorx="margin"/>
              </v:shape>
            </w:pict>
          </mc:Fallback>
        </mc:AlternateContent>
      </w:r>
      <w:r w:rsidRPr="00F7797C">
        <w:rPr>
          <w:rFonts w:ascii="Modern No. 20" w:hAnsi="Modern No. 20"/>
          <w:sz w:val="20"/>
        </w:rPr>
        <w:tab/>
      </w:r>
      <w:r w:rsidR="008875F7">
        <w:rPr>
          <w:rFonts w:ascii="Modern No. 20" w:hAnsi="Modern No. 20"/>
          <w:sz w:val="20"/>
        </w:rPr>
        <w:tab/>
      </w:r>
      <w:r>
        <w:rPr>
          <w:rFonts w:ascii="Modern No. 20" w:hAnsi="Modern No. 20"/>
          <w:sz w:val="20"/>
        </w:rPr>
        <w:tab/>
      </w:r>
      <w:r>
        <w:rPr>
          <w:rFonts w:ascii="Modern No. 20" w:hAnsi="Modern No. 20"/>
          <w:sz w:val="20"/>
        </w:rPr>
        <w:tab/>
      </w:r>
      <w:r>
        <w:tab/>
      </w:r>
      <w:r>
        <w:tab/>
      </w:r>
    </w:p>
    <w:p w14:paraId="1FE244D2" w14:textId="77777777" w:rsidR="00A95430" w:rsidRDefault="00A95430" w:rsidP="5ACAC31E">
      <w:pPr>
        <w:jc w:val="center"/>
      </w:pPr>
    </w:p>
    <w:p w14:paraId="57F670F7" w14:textId="77777777" w:rsidR="00A95430" w:rsidRDefault="00A95430" w:rsidP="5ACAC31E">
      <w:pPr>
        <w:jc w:val="center"/>
      </w:pPr>
    </w:p>
    <w:p w14:paraId="73FF8E6D" w14:textId="77777777" w:rsidR="00A95430" w:rsidRDefault="00A95430" w:rsidP="5ACAC31E">
      <w:pPr>
        <w:jc w:val="center"/>
        <w:rPr>
          <w:rFonts w:ascii="Modern No. 20" w:hAnsi="Modern No. 20"/>
          <w:sz w:val="20"/>
          <w:szCs w:val="20"/>
        </w:rPr>
      </w:pPr>
    </w:p>
    <w:p w14:paraId="69A4DAB6" w14:textId="3357D7E0" w:rsidR="002939D4" w:rsidRDefault="003456C7" w:rsidP="5ACAC31E">
      <w:pPr>
        <w:jc w:val="center"/>
        <w:rPr>
          <w:rFonts w:ascii="Modern No. 20" w:hAnsi="Modern No. 20" w:cstheme="minorBidi"/>
          <w:sz w:val="20"/>
          <w:szCs w:val="20"/>
        </w:rPr>
      </w:pPr>
      <w:r w:rsidRPr="5ACAC31E">
        <w:rPr>
          <w:rFonts w:ascii="Modern No. 20" w:hAnsi="Modern No. 20" w:cstheme="minorBidi"/>
          <w:sz w:val="20"/>
          <w:szCs w:val="20"/>
        </w:rPr>
        <w:t>NOTICE OF MEETING</w:t>
      </w:r>
      <w:r>
        <w:br/>
      </w:r>
      <w:r w:rsidR="7444B306" w:rsidRPr="5ACAC31E">
        <w:rPr>
          <w:rFonts w:ascii="Modern No. 20" w:hAnsi="Modern No. 20" w:cstheme="minorBidi"/>
          <w:sz w:val="20"/>
          <w:szCs w:val="20"/>
        </w:rPr>
        <w:t>THURSDAY JUNE 6TH</w:t>
      </w:r>
      <w:r w:rsidRPr="5ACAC31E">
        <w:rPr>
          <w:rFonts w:ascii="Modern No. 20" w:hAnsi="Modern No. 20" w:cstheme="minorBidi"/>
          <w:sz w:val="20"/>
          <w:szCs w:val="20"/>
        </w:rPr>
        <w:t>, 202</w:t>
      </w:r>
      <w:r w:rsidR="00A83D47" w:rsidRPr="5ACAC31E">
        <w:rPr>
          <w:rFonts w:ascii="Modern No. 20" w:hAnsi="Modern No. 20" w:cstheme="minorBidi"/>
          <w:sz w:val="20"/>
          <w:szCs w:val="20"/>
        </w:rPr>
        <w:t>4</w:t>
      </w:r>
      <w:r w:rsidRPr="5ACAC31E">
        <w:rPr>
          <w:rFonts w:ascii="Modern No. 20" w:hAnsi="Modern No. 20" w:cstheme="minorBidi"/>
          <w:sz w:val="20"/>
          <w:szCs w:val="20"/>
        </w:rPr>
        <w:t xml:space="preserve"> </w:t>
      </w:r>
      <w:r w:rsidR="008173E8" w:rsidRPr="5ACAC31E">
        <w:rPr>
          <w:rFonts w:ascii="Modern No. 20" w:hAnsi="Modern No. 20" w:cstheme="minorBidi"/>
          <w:sz w:val="20"/>
          <w:szCs w:val="20"/>
        </w:rPr>
        <w:t>–</w:t>
      </w:r>
      <w:r w:rsidRPr="5ACAC31E">
        <w:rPr>
          <w:rFonts w:ascii="Modern No. 20" w:hAnsi="Modern No. 20" w:cstheme="minorBidi"/>
          <w:sz w:val="20"/>
          <w:szCs w:val="20"/>
        </w:rPr>
        <w:t xml:space="preserve"> </w:t>
      </w:r>
      <w:r w:rsidR="008173E8" w:rsidRPr="5ACAC31E">
        <w:rPr>
          <w:rFonts w:ascii="Modern No. 20" w:hAnsi="Modern No. 20" w:cstheme="minorBidi"/>
          <w:sz w:val="20"/>
          <w:szCs w:val="20"/>
        </w:rPr>
        <w:t>6</w:t>
      </w:r>
      <w:r w:rsidR="00F72822" w:rsidRPr="5ACAC31E">
        <w:rPr>
          <w:rFonts w:ascii="Modern No. 20" w:hAnsi="Modern No. 20" w:cstheme="minorBidi"/>
          <w:sz w:val="20"/>
          <w:szCs w:val="20"/>
        </w:rPr>
        <w:t>:00PM</w:t>
      </w:r>
      <w:r>
        <w:br/>
      </w:r>
      <w:r w:rsidR="00D3008D">
        <w:rPr>
          <w:rFonts w:ascii="Modern No. 20" w:hAnsi="Modern No. 20" w:cstheme="minorBidi"/>
          <w:sz w:val="20"/>
          <w:szCs w:val="20"/>
        </w:rPr>
        <w:t>Ritter Memorial Building 960 Massachusetts Ave</w:t>
      </w:r>
      <w:r w:rsidR="008173E8" w:rsidRPr="5ACAC31E">
        <w:rPr>
          <w:rFonts w:ascii="Modern No. 20" w:hAnsi="Modern No. 20" w:cstheme="minorBidi"/>
          <w:sz w:val="20"/>
          <w:szCs w:val="20"/>
        </w:rPr>
        <w:t>, Lunenburg, MA</w:t>
      </w:r>
    </w:p>
    <w:p w14:paraId="74675972" w14:textId="57BE5DDB" w:rsidR="00C83531" w:rsidRDefault="00C83531" w:rsidP="00C83531">
      <w:pPr>
        <w:rPr>
          <w:rFonts w:ascii="Modern No. 20" w:hAnsi="Modern No. 20" w:cstheme="minorHAnsi"/>
          <w:sz w:val="20"/>
          <w:szCs w:val="20"/>
        </w:rPr>
      </w:pPr>
    </w:p>
    <w:p w14:paraId="7E6E402D" w14:textId="42E4336B" w:rsidR="00065D11" w:rsidRPr="00B6414F" w:rsidRDefault="00065D11" w:rsidP="00065D11">
      <w:pPr>
        <w:autoSpaceDE w:val="0"/>
        <w:autoSpaceDN w:val="0"/>
        <w:adjustRightInd w:val="0"/>
        <w:rPr>
          <w:rFonts w:ascii="Arial Narrow" w:hAnsi="Arial Narrow"/>
          <w:color w:val="FF0000"/>
          <w:sz w:val="18"/>
          <w:szCs w:val="18"/>
        </w:rPr>
      </w:pPr>
      <w:r w:rsidRPr="00B6414F">
        <w:rPr>
          <w:rFonts w:ascii="Arial Narrow" w:hAnsi="Arial Narrow"/>
          <w:color w:val="000000"/>
          <w:sz w:val="18"/>
          <w:szCs w:val="18"/>
        </w:rPr>
        <w:t xml:space="preserve">In accordance with the requirements of the Open Meeting Law, please be advised that this meeting is being recorded) </w:t>
      </w:r>
      <w:r w:rsidRPr="00B74C66">
        <w:rPr>
          <w:rFonts w:ascii="Arial Narrow" w:hAnsi="Arial Narrow"/>
          <w:color w:val="000000" w:themeColor="text1"/>
          <w:sz w:val="18"/>
          <w:szCs w:val="18"/>
        </w:rPr>
        <w:t xml:space="preserve">and will be able to be found on the </w:t>
      </w:r>
      <w:proofErr w:type="spellStart"/>
      <w:r w:rsidRPr="00B74C66">
        <w:rPr>
          <w:rFonts w:ascii="Arial Narrow" w:hAnsi="Arial Narrow"/>
          <w:color w:val="000000" w:themeColor="text1"/>
          <w:sz w:val="18"/>
          <w:szCs w:val="18"/>
        </w:rPr>
        <w:t>LunenburgAccess</w:t>
      </w:r>
      <w:proofErr w:type="spellEnd"/>
      <w:r w:rsidRPr="00B74C66">
        <w:rPr>
          <w:rFonts w:ascii="Arial Narrow" w:hAnsi="Arial Narrow"/>
          <w:color w:val="000000" w:themeColor="text1"/>
          <w:sz w:val="18"/>
          <w:szCs w:val="18"/>
        </w:rPr>
        <w:t xml:space="preserve"> YouTube channel within 24 hours after the meeting.</w:t>
      </w:r>
    </w:p>
    <w:p w14:paraId="66A0EEE3" w14:textId="77777777" w:rsidR="00065D11" w:rsidRPr="00B6414F" w:rsidRDefault="00065D11" w:rsidP="00065D11">
      <w:pPr>
        <w:autoSpaceDE w:val="0"/>
        <w:autoSpaceDN w:val="0"/>
        <w:adjustRightInd w:val="0"/>
        <w:jc w:val="both"/>
        <w:rPr>
          <w:rFonts w:ascii="Arial Narrow" w:hAnsi="Arial Narrow"/>
          <w:color w:val="000000"/>
          <w:sz w:val="18"/>
          <w:szCs w:val="18"/>
        </w:rPr>
      </w:pPr>
      <w:r w:rsidRPr="5ACAC31E">
        <w:rPr>
          <w:rFonts w:ascii="Arial Narrow" w:hAnsi="Arial Narrow"/>
          <w:color w:val="000000" w:themeColor="text1"/>
          <w:sz w:val="18"/>
          <w:szCs w:val="18"/>
        </w:rPr>
        <w:t>The following information is provided for members of the public that would like to participate in the meeting remotely: To Participate Remotely: From a computer, please use the link below to join the public meeting webinar:</w:t>
      </w:r>
    </w:p>
    <w:p w14:paraId="60695A6C" w14:textId="61D77AC8" w:rsidR="00065D11" w:rsidRPr="00B6414F" w:rsidRDefault="00000000" w:rsidP="5ACAC31E">
      <w:pPr>
        <w:autoSpaceDE w:val="0"/>
        <w:autoSpaceDN w:val="0"/>
        <w:adjustRightInd w:val="0"/>
        <w:jc w:val="both"/>
        <w:rPr>
          <w:rFonts w:ascii="Modern No. 20" w:hAnsi="Modern No. 20" w:cstheme="minorBidi"/>
          <w:sz w:val="20"/>
          <w:szCs w:val="20"/>
        </w:rPr>
      </w:pPr>
      <w:hyperlink r:id="rId12">
        <w:r w:rsidR="06EC79E1" w:rsidRPr="5ACAC31E">
          <w:rPr>
            <w:rStyle w:val="Hyperlink"/>
            <w:rFonts w:ascii="Segoe UI" w:eastAsia="Segoe UI" w:hAnsi="Segoe UI" w:cs="Segoe UI"/>
            <w:sz w:val="22"/>
            <w:szCs w:val="22"/>
          </w:rPr>
          <w:t>https://us02web.zoom.us/j/88673891095</w:t>
        </w:r>
      </w:hyperlink>
      <w:r w:rsidR="00756DC6">
        <w:t xml:space="preserve"> </w:t>
      </w:r>
      <w:r w:rsidR="00065D11" w:rsidRPr="46D5FBB7">
        <w:rPr>
          <w:rFonts w:ascii="Arial Narrow" w:hAnsi="Arial Narrow"/>
          <w:color w:val="000000" w:themeColor="text1"/>
          <w:sz w:val="18"/>
          <w:szCs w:val="18"/>
        </w:rPr>
        <w:t xml:space="preserve">or from a </w:t>
      </w:r>
      <w:r w:rsidR="00065D11" w:rsidRPr="00B74C66">
        <w:rPr>
          <w:rFonts w:ascii="Arial Narrow" w:hAnsi="Arial Narrow"/>
          <w:color w:val="000000" w:themeColor="text1"/>
          <w:sz w:val="18"/>
          <w:szCs w:val="18"/>
        </w:rPr>
        <w:t xml:space="preserve">telephone, dial the </w:t>
      </w:r>
      <w:r w:rsidR="00B74C66" w:rsidRPr="00B74C66">
        <w:rPr>
          <w:rFonts w:ascii="Arial Narrow" w:hAnsi="Arial Narrow"/>
          <w:color w:val="000000" w:themeColor="text1"/>
          <w:sz w:val="18"/>
          <w:szCs w:val="18"/>
        </w:rPr>
        <w:t>toll-free</w:t>
      </w:r>
      <w:r w:rsidR="00065D11" w:rsidRPr="00B74C66">
        <w:rPr>
          <w:rFonts w:ascii="Arial Narrow" w:hAnsi="Arial Narrow"/>
          <w:color w:val="000000" w:themeColor="text1"/>
          <w:sz w:val="18"/>
          <w:szCs w:val="18"/>
        </w:rPr>
        <w:t xml:space="preserve"> number </w:t>
      </w:r>
      <w:r w:rsidR="005015CC" w:rsidRPr="005015CC">
        <w:rPr>
          <w:rFonts w:ascii="Arial Narrow" w:hAnsi="Arial Narrow"/>
          <w:color w:val="000000" w:themeColor="text1"/>
          <w:sz w:val="18"/>
          <w:szCs w:val="18"/>
        </w:rPr>
        <w:t>1 929 205 6099</w:t>
      </w:r>
      <w:r w:rsidR="00B74C66">
        <w:rPr>
          <w:rFonts w:ascii="Arial Narrow" w:hAnsi="Arial Narrow"/>
          <w:color w:val="000000" w:themeColor="text1"/>
          <w:sz w:val="18"/>
          <w:szCs w:val="18"/>
        </w:rPr>
        <w:t xml:space="preserve"> </w:t>
      </w:r>
      <w:r w:rsidR="00065D11" w:rsidRPr="00B74C66">
        <w:rPr>
          <w:rFonts w:ascii="Arial Narrow" w:hAnsi="Arial Narrow"/>
          <w:color w:val="000000" w:themeColor="text1"/>
          <w:sz w:val="18"/>
          <w:szCs w:val="18"/>
        </w:rPr>
        <w:t xml:space="preserve">and enter </w:t>
      </w:r>
      <w:r w:rsidR="1F63B53D" w:rsidRPr="5ACAC31E">
        <w:rPr>
          <w:rFonts w:ascii="Arial Narrow" w:eastAsia="Arial Narrow" w:hAnsi="Arial Narrow" w:cs="Arial Narrow"/>
          <w:color w:val="242424"/>
          <w:sz w:val="20"/>
          <w:szCs w:val="20"/>
        </w:rPr>
        <w:t>Meeting ID: 886 7389 1095</w:t>
      </w:r>
      <w:r w:rsidR="1F63B53D" w:rsidRPr="5ACAC31E">
        <w:rPr>
          <w:rFonts w:ascii="Arial Narrow" w:eastAsia="Arial Narrow" w:hAnsi="Arial Narrow" w:cs="Arial Narrow"/>
          <w:color w:val="000000" w:themeColor="text1"/>
          <w:sz w:val="20"/>
          <w:szCs w:val="20"/>
        </w:rPr>
        <w:t xml:space="preserve"> </w:t>
      </w:r>
    </w:p>
    <w:p w14:paraId="4832C8DD" w14:textId="319BAA6E" w:rsidR="00065D11" w:rsidRPr="00B6414F" w:rsidRDefault="00065D11" w:rsidP="5ACAC31E">
      <w:pPr>
        <w:autoSpaceDE w:val="0"/>
        <w:autoSpaceDN w:val="0"/>
        <w:adjustRightInd w:val="0"/>
        <w:jc w:val="both"/>
        <w:rPr>
          <w:rFonts w:ascii="Modern No. 20" w:hAnsi="Modern No. 20" w:cstheme="minorBidi"/>
          <w:sz w:val="20"/>
          <w:szCs w:val="20"/>
        </w:rPr>
      </w:pPr>
      <w:r w:rsidRPr="5ACAC31E">
        <w:rPr>
          <w:rFonts w:ascii="Arial Narrow" w:hAnsi="Arial Narrow"/>
          <w:color w:val="000000" w:themeColor="text1"/>
          <w:sz w:val="18"/>
          <w:szCs w:val="18"/>
        </w:rPr>
        <w:t xml:space="preserve">If you have not registered with Zoom you will be asked for your name and an e-mail address.  Note: No participant ID is needed, just press # when asked. Telephone users may dial *9 to request to speak after joining the meeting. Computer and app users may use the “raise hand” feature to request to speak.  </w:t>
      </w:r>
      <w:r w:rsidRPr="5ACAC31E">
        <w:rPr>
          <w:rFonts w:ascii="Arial Narrow" w:hAnsi="Arial Narrow"/>
          <w:sz w:val="18"/>
          <w:szCs w:val="18"/>
        </w:rPr>
        <w:t xml:space="preserve">This meeting/hearing will be held in-person at the location provided on this notice. Members of the public are welcome to attend this in-person meeting. Please note that while an option for remote attendance and/or participation is being provided as a courtesy to the public, the meeting/hearing will not be suspended or terminated if technological problems interrupt the virtual broadcast, unless otherwise required by law. Members of the public with particular interest in any specific item on this agenda should make plans for in-person vs. virtual attendance </w:t>
      </w:r>
      <w:r w:rsidR="00B74C66" w:rsidRPr="5ACAC31E">
        <w:rPr>
          <w:rFonts w:ascii="Arial Narrow" w:hAnsi="Arial Narrow"/>
          <w:sz w:val="18"/>
          <w:szCs w:val="18"/>
        </w:rPr>
        <w:t>accordingly.</w:t>
      </w:r>
    </w:p>
    <w:p w14:paraId="39B63242" w14:textId="77777777" w:rsidR="00B25DC6" w:rsidRDefault="00B25DC6" w:rsidP="00C83531">
      <w:pPr>
        <w:rPr>
          <w:rFonts w:ascii="Modern No. 20" w:hAnsi="Modern No. 20" w:cstheme="minorHAnsi"/>
          <w:sz w:val="20"/>
          <w:szCs w:val="20"/>
        </w:rPr>
        <w:sectPr w:rsidR="00B25DC6" w:rsidSect="004B2A0C">
          <w:footerReference w:type="default" r:id="rId13"/>
          <w:pgSz w:w="12240" w:h="15840"/>
          <w:pgMar w:top="720" w:right="1440" w:bottom="1440" w:left="1440" w:header="720" w:footer="720" w:gutter="0"/>
          <w:cols w:space="720"/>
          <w:docGrid w:linePitch="360"/>
        </w:sectPr>
      </w:pPr>
    </w:p>
    <w:p w14:paraId="31E54B44" w14:textId="77777777" w:rsidR="00C908AE" w:rsidRDefault="00C908AE" w:rsidP="00C83531">
      <w:pPr>
        <w:rPr>
          <w:rFonts w:ascii="Modern No. 20" w:hAnsi="Modern No. 20" w:cstheme="minorHAnsi"/>
          <w:sz w:val="20"/>
          <w:szCs w:val="20"/>
        </w:rPr>
      </w:pPr>
    </w:p>
    <w:p w14:paraId="3FD0033C" w14:textId="77777777" w:rsidR="00E97C26" w:rsidRDefault="00E97C26" w:rsidP="00E97C26">
      <w:pPr>
        <w:pStyle w:val="ListParagraph"/>
        <w:ind w:left="1080"/>
        <w:rPr>
          <w:rFonts w:ascii="Modern No. 20" w:hAnsi="Modern No. 20" w:cstheme="minorHAnsi"/>
          <w:sz w:val="20"/>
          <w:szCs w:val="20"/>
        </w:rPr>
      </w:pPr>
    </w:p>
    <w:p w14:paraId="516F239F" w14:textId="52348D3D" w:rsidR="0059262F" w:rsidRPr="0059262F" w:rsidRDefault="00895434" w:rsidP="0059262F">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ROLL CALL</w:t>
      </w:r>
    </w:p>
    <w:p w14:paraId="308A83B3" w14:textId="77777777" w:rsidR="007A4883" w:rsidRDefault="007A4883" w:rsidP="007A4883">
      <w:pPr>
        <w:pStyle w:val="ListParagraph"/>
        <w:ind w:left="1080"/>
        <w:rPr>
          <w:rFonts w:ascii="Modern No. 20" w:hAnsi="Modern No. 20" w:cstheme="minorHAnsi"/>
          <w:sz w:val="20"/>
          <w:szCs w:val="20"/>
        </w:rPr>
      </w:pPr>
    </w:p>
    <w:p w14:paraId="1564218F" w14:textId="1DD21891" w:rsidR="007A4883" w:rsidRDefault="0059262F" w:rsidP="0089543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PUBLIC COMMENT</w:t>
      </w:r>
    </w:p>
    <w:p w14:paraId="2D1962AB" w14:textId="77777777" w:rsidR="005015CC" w:rsidRPr="005015CC" w:rsidRDefault="005015CC" w:rsidP="005015CC">
      <w:pPr>
        <w:pStyle w:val="ListParagraph"/>
        <w:rPr>
          <w:rFonts w:ascii="Modern No. 20" w:hAnsi="Modern No. 20" w:cstheme="minorHAnsi"/>
          <w:sz w:val="20"/>
          <w:szCs w:val="20"/>
        </w:rPr>
      </w:pPr>
    </w:p>
    <w:p w14:paraId="1671F6E5" w14:textId="723E29CF" w:rsidR="005015CC" w:rsidRDefault="005015CC" w:rsidP="0089543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 xml:space="preserve">PLAN LUNENBURG SURVEY </w:t>
      </w:r>
    </w:p>
    <w:p w14:paraId="61415CF9" w14:textId="5E0FEB8C" w:rsidR="0091062E" w:rsidRPr="0091062E" w:rsidRDefault="0091062E" w:rsidP="5ACAC31E">
      <w:pPr>
        <w:rPr>
          <w:rFonts w:ascii="Modern No. 20" w:hAnsi="Modern No. 20" w:cstheme="minorBidi"/>
          <w:sz w:val="20"/>
          <w:szCs w:val="20"/>
        </w:rPr>
      </w:pPr>
    </w:p>
    <w:p w14:paraId="4208A8D2" w14:textId="040C1D15" w:rsidR="0091062E" w:rsidRDefault="0059262F" w:rsidP="0089543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UPDATE FROM OVERUNDER</w:t>
      </w:r>
    </w:p>
    <w:p w14:paraId="4E875966" w14:textId="77777777" w:rsidR="0059262F" w:rsidRPr="0059262F" w:rsidRDefault="0059262F" w:rsidP="0059262F">
      <w:pPr>
        <w:pStyle w:val="ListParagraph"/>
        <w:rPr>
          <w:rFonts w:ascii="Modern No. 20" w:hAnsi="Modern No. 20" w:cstheme="minorHAnsi"/>
          <w:sz w:val="20"/>
          <w:szCs w:val="20"/>
        </w:rPr>
      </w:pPr>
    </w:p>
    <w:p w14:paraId="424EE18A" w14:textId="10F7B127" w:rsidR="005015CC" w:rsidRPr="005015CC" w:rsidRDefault="0059262F" w:rsidP="005015CC">
      <w:pPr>
        <w:pStyle w:val="ListParagraph"/>
        <w:numPr>
          <w:ilvl w:val="0"/>
          <w:numId w:val="45"/>
        </w:numPr>
        <w:rPr>
          <w:rFonts w:ascii="Modern No. 20" w:hAnsi="Modern No. 20" w:cstheme="minorHAnsi"/>
          <w:i/>
          <w:iCs/>
          <w:sz w:val="20"/>
          <w:szCs w:val="20"/>
        </w:rPr>
      </w:pPr>
      <w:r w:rsidRPr="0059262F">
        <w:rPr>
          <w:rFonts w:ascii="Modern No. 20" w:hAnsi="Modern No. 20" w:cstheme="minorHAnsi"/>
          <w:i/>
          <w:iCs/>
          <w:sz w:val="20"/>
          <w:szCs w:val="20"/>
        </w:rPr>
        <w:t>Any changes or updates from last committee meeting</w:t>
      </w:r>
    </w:p>
    <w:p w14:paraId="0710FB9B" w14:textId="77777777" w:rsidR="0091062E" w:rsidRPr="0091062E" w:rsidRDefault="0091062E" w:rsidP="0091062E">
      <w:pPr>
        <w:pStyle w:val="ListParagraph"/>
        <w:rPr>
          <w:rFonts w:ascii="Modern No. 20" w:hAnsi="Modern No. 20" w:cstheme="minorHAnsi"/>
          <w:sz w:val="20"/>
          <w:szCs w:val="20"/>
        </w:rPr>
      </w:pPr>
    </w:p>
    <w:p w14:paraId="457DD2E9" w14:textId="623DD849" w:rsidR="0091062E" w:rsidRDefault="0059262F" w:rsidP="00A83D47">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MAY 30</w:t>
      </w:r>
      <w:r w:rsidRPr="0059262F">
        <w:rPr>
          <w:rFonts w:ascii="Modern No. 20" w:hAnsi="Modern No. 20" w:cstheme="minorHAnsi"/>
          <w:sz w:val="20"/>
          <w:szCs w:val="20"/>
          <w:vertAlign w:val="superscript"/>
        </w:rPr>
        <w:t>th</w:t>
      </w:r>
      <w:r>
        <w:rPr>
          <w:rFonts w:ascii="Modern No. 20" w:hAnsi="Modern No. 20" w:cstheme="minorHAnsi"/>
          <w:sz w:val="20"/>
          <w:szCs w:val="20"/>
        </w:rPr>
        <w:t xml:space="preserve"> PLAN LUNENBURG PUBLIC MEETING</w:t>
      </w:r>
    </w:p>
    <w:p w14:paraId="49867BE6" w14:textId="77777777" w:rsidR="0059262F" w:rsidRPr="0059262F" w:rsidRDefault="0059262F" w:rsidP="0059262F">
      <w:pPr>
        <w:pStyle w:val="ListParagraph"/>
        <w:rPr>
          <w:rFonts w:ascii="Modern No. 20" w:hAnsi="Modern No. 20" w:cstheme="minorHAnsi"/>
          <w:sz w:val="20"/>
          <w:szCs w:val="20"/>
        </w:rPr>
      </w:pPr>
    </w:p>
    <w:p w14:paraId="0A4D2846" w14:textId="086A57A5" w:rsidR="719377E9" w:rsidRDefault="719377E9" w:rsidP="5ACAC31E">
      <w:pPr>
        <w:pStyle w:val="ListParagraph"/>
        <w:numPr>
          <w:ilvl w:val="0"/>
          <w:numId w:val="43"/>
        </w:numPr>
        <w:spacing w:line="259" w:lineRule="auto"/>
        <w:rPr>
          <w:rFonts w:ascii="Modern No. 20" w:hAnsi="Modern No. 20" w:cstheme="minorBidi"/>
          <w:i/>
          <w:iCs/>
        </w:rPr>
      </w:pPr>
      <w:r w:rsidRPr="5ACAC31E">
        <w:rPr>
          <w:rFonts w:ascii="Modern No. 20" w:hAnsi="Modern No. 20" w:cstheme="minorBidi"/>
          <w:i/>
          <w:iCs/>
          <w:sz w:val="20"/>
          <w:szCs w:val="20"/>
        </w:rPr>
        <w:t>Follow-up t</w:t>
      </w:r>
      <w:r w:rsidR="79BB1821" w:rsidRPr="5ACAC31E">
        <w:rPr>
          <w:rFonts w:ascii="Modern No. 20" w:hAnsi="Modern No. 20" w:cstheme="minorBidi"/>
          <w:i/>
          <w:iCs/>
          <w:sz w:val="20"/>
          <w:szCs w:val="20"/>
        </w:rPr>
        <w:t>houghts and comments</w:t>
      </w:r>
    </w:p>
    <w:p w14:paraId="0F98FCDB" w14:textId="1BD0EBC5" w:rsidR="00E92B80" w:rsidRPr="00E92B80" w:rsidRDefault="00E92B80" w:rsidP="5ACAC31E">
      <w:pPr>
        <w:rPr>
          <w:rFonts w:ascii="Modern No. 20" w:hAnsi="Modern No. 20" w:cstheme="minorBidi"/>
          <w:sz w:val="20"/>
          <w:szCs w:val="20"/>
        </w:rPr>
      </w:pPr>
    </w:p>
    <w:p w14:paraId="243A26D3" w14:textId="411DD6EE" w:rsidR="005A6A1B" w:rsidRDefault="00E97C26" w:rsidP="005A6A1B">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COMMITTEE COMMENT</w:t>
      </w:r>
    </w:p>
    <w:p w14:paraId="009E96F1" w14:textId="77777777" w:rsidR="005A6A1B" w:rsidRDefault="005A6A1B" w:rsidP="005A6A1B">
      <w:pPr>
        <w:pStyle w:val="ListParagraph"/>
        <w:ind w:left="1080"/>
        <w:rPr>
          <w:rFonts w:ascii="Modern No. 20" w:hAnsi="Modern No. 20" w:cstheme="minorHAnsi"/>
          <w:sz w:val="20"/>
          <w:szCs w:val="20"/>
        </w:rPr>
      </w:pPr>
    </w:p>
    <w:p w14:paraId="0618199F" w14:textId="6570333F" w:rsidR="005A6A1B" w:rsidRPr="005A6A1B" w:rsidRDefault="005A6A1B" w:rsidP="005A6A1B">
      <w:pPr>
        <w:pStyle w:val="ListParagraph"/>
        <w:numPr>
          <w:ilvl w:val="0"/>
          <w:numId w:val="43"/>
        </w:numPr>
        <w:rPr>
          <w:rFonts w:ascii="Modern No. 20" w:hAnsi="Modern No. 20" w:cstheme="minorHAnsi"/>
          <w:sz w:val="20"/>
          <w:szCs w:val="20"/>
        </w:rPr>
      </w:pPr>
      <w:r>
        <w:rPr>
          <w:rFonts w:ascii="Modern No. 20" w:hAnsi="Modern No. 20" w:cstheme="minorHAnsi"/>
          <w:sz w:val="20"/>
          <w:szCs w:val="20"/>
        </w:rPr>
        <w:t xml:space="preserve">Should the Committee exist indefinity? </w:t>
      </w:r>
    </w:p>
    <w:p w14:paraId="64011A45" w14:textId="777AF46F" w:rsidR="00326D8C" w:rsidRDefault="00AD1AAF" w:rsidP="00AD1AAF">
      <w:pPr>
        <w:pStyle w:val="ListParagraph"/>
        <w:numPr>
          <w:ilvl w:val="0"/>
          <w:numId w:val="43"/>
        </w:numPr>
        <w:rPr>
          <w:rFonts w:ascii="Modern No. 20" w:hAnsi="Modern No. 20" w:cstheme="minorHAnsi"/>
          <w:sz w:val="20"/>
          <w:szCs w:val="20"/>
        </w:rPr>
      </w:pPr>
      <w:r>
        <w:rPr>
          <w:rFonts w:ascii="Modern No. 20" w:hAnsi="Modern No. 20" w:cstheme="minorHAnsi"/>
          <w:sz w:val="20"/>
          <w:szCs w:val="20"/>
        </w:rPr>
        <w:t>Thoughts from Chair (Gilchrest)</w:t>
      </w:r>
    </w:p>
    <w:p w14:paraId="75EBCAF3" w14:textId="77777777" w:rsidR="005A6A1B" w:rsidRDefault="00AD1AAF" w:rsidP="00AD1AAF">
      <w:pPr>
        <w:pStyle w:val="ListParagraph"/>
        <w:numPr>
          <w:ilvl w:val="1"/>
          <w:numId w:val="43"/>
        </w:numPr>
        <w:rPr>
          <w:rFonts w:ascii="Modern No. 20" w:hAnsi="Modern No. 20" w:cstheme="minorHAnsi"/>
          <w:sz w:val="20"/>
          <w:szCs w:val="20"/>
        </w:rPr>
      </w:pPr>
      <w:r>
        <w:rPr>
          <w:rFonts w:ascii="Modern No. 20" w:hAnsi="Modern No. 20" w:cstheme="minorHAnsi"/>
          <w:sz w:val="20"/>
          <w:szCs w:val="20"/>
        </w:rPr>
        <w:t xml:space="preserve">Inviting </w:t>
      </w:r>
      <w:r w:rsidR="005A6A1B">
        <w:rPr>
          <w:rFonts w:ascii="Modern No. 20" w:hAnsi="Modern No. 20" w:cstheme="minorHAnsi"/>
          <w:sz w:val="20"/>
          <w:szCs w:val="20"/>
        </w:rPr>
        <w:t>Mary Jo, Economic Development Director- Fitchburg</w:t>
      </w:r>
    </w:p>
    <w:p w14:paraId="366D8D14" w14:textId="7D61F58C" w:rsidR="005A6A1B" w:rsidRPr="005A6A1B" w:rsidRDefault="005A6A1B" w:rsidP="005A6A1B">
      <w:pPr>
        <w:pStyle w:val="ListParagraph"/>
        <w:numPr>
          <w:ilvl w:val="1"/>
          <w:numId w:val="43"/>
        </w:numPr>
        <w:rPr>
          <w:rFonts w:ascii="Modern No. 20" w:hAnsi="Modern No. 20" w:cstheme="minorHAnsi"/>
          <w:sz w:val="20"/>
          <w:szCs w:val="20"/>
        </w:rPr>
      </w:pPr>
      <w:r>
        <w:rPr>
          <w:rFonts w:ascii="Modern No. 20" w:hAnsi="Modern No. 20" w:cstheme="minorHAnsi"/>
          <w:sz w:val="20"/>
          <w:szCs w:val="20"/>
        </w:rPr>
        <w:t xml:space="preserve">Sharing business owner experiences with </w:t>
      </w:r>
      <w:proofErr w:type="spellStart"/>
      <w:r>
        <w:rPr>
          <w:rFonts w:ascii="Modern No. 20" w:hAnsi="Modern No. 20" w:cstheme="minorHAnsi"/>
          <w:sz w:val="20"/>
          <w:szCs w:val="20"/>
        </w:rPr>
        <w:t>OverUnder</w:t>
      </w:r>
      <w:proofErr w:type="spellEnd"/>
      <w:r>
        <w:rPr>
          <w:rFonts w:ascii="Modern No. 20" w:hAnsi="Modern No. 20" w:cstheme="minorHAnsi"/>
          <w:sz w:val="20"/>
          <w:szCs w:val="20"/>
        </w:rPr>
        <w:t xml:space="preserve"> </w:t>
      </w:r>
    </w:p>
    <w:p w14:paraId="46B5E3DB" w14:textId="77777777" w:rsidR="0059262F" w:rsidRPr="0059262F" w:rsidRDefault="0059262F" w:rsidP="0059262F">
      <w:pPr>
        <w:rPr>
          <w:rFonts w:ascii="Modern No. 20" w:hAnsi="Modern No. 20" w:cstheme="minorHAnsi"/>
          <w:sz w:val="20"/>
          <w:szCs w:val="20"/>
        </w:rPr>
      </w:pPr>
    </w:p>
    <w:p w14:paraId="756FC257" w14:textId="55DD37B8" w:rsidR="00E97C26" w:rsidRPr="008102F4" w:rsidRDefault="00E97C26"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ADJORNMENT</w:t>
      </w:r>
    </w:p>
    <w:sectPr w:rsidR="00E97C26" w:rsidRPr="008102F4" w:rsidSect="004B2A0C">
      <w:type w:val="continuous"/>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7533D" w14:textId="77777777" w:rsidR="001F193C" w:rsidRDefault="001F193C">
      <w:r>
        <w:separator/>
      </w:r>
    </w:p>
  </w:endnote>
  <w:endnote w:type="continuationSeparator" w:id="0">
    <w:p w14:paraId="3B4F429E" w14:textId="77777777" w:rsidR="001F193C" w:rsidRDefault="001F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434207"/>
      <w:docPartObj>
        <w:docPartGallery w:val="Page Numbers (Bottom of Page)"/>
        <w:docPartUnique/>
      </w:docPartObj>
    </w:sdtPr>
    <w:sdtContent>
      <w:p w14:paraId="4AD37970" w14:textId="0C2BFC82" w:rsidR="00080562" w:rsidRDefault="00080562" w:rsidP="00413108">
        <w:pPr>
          <w:pStyle w:val="Footer"/>
          <w:jc w:val="right"/>
          <w:rPr>
            <w:noProof/>
          </w:rPr>
        </w:pPr>
        <w:r>
          <w:rPr>
            <w:noProof/>
          </w:rPr>
          <mc:AlternateContent>
            <mc:Choice Requires="wpg">
              <w:drawing>
                <wp:anchor distT="0" distB="0" distL="114300" distR="114300" simplePos="0" relativeHeight="251659264" behindDoc="0" locked="0" layoutInCell="1" allowOverlap="1" wp14:anchorId="1BD42FB9" wp14:editId="0B1B760A">
                  <wp:simplePos x="0" y="0"/>
                  <wp:positionH relativeFrom="page">
                    <wp:align>center</wp:align>
                  </wp:positionH>
                  <wp:positionV relativeFrom="bottomMargin">
                    <wp:align>center</wp:align>
                  </wp:positionV>
                  <wp:extent cx="7753350" cy="190500"/>
                  <wp:effectExtent l="9525" t="9525" r="952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8" y="14978"/>
                            <a:chExt cx="12255" cy="300"/>
                          </a:xfrm>
                        </wpg:grpSpPr>
                        <wps:wsp>
                          <wps:cNvPr id="4" name="Text Box 25"/>
                          <wps:cNvSpPr txBox="1">
                            <a:spLocks noChangeArrowheads="1"/>
                          </wps:cNvSpPr>
                          <wps:spPr bwMode="auto">
                            <a:xfrm>
                              <a:off x="782" y="1499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793B1" w14:textId="69D1399B" w:rsidR="00080562" w:rsidRDefault="00080562">
                                <w:pPr>
                                  <w:jc w:val="center"/>
                                </w:pPr>
                                <w:r>
                                  <w:fldChar w:fldCharType="begin"/>
                                </w:r>
                                <w:r>
                                  <w:instrText xml:space="preserve"> PAGE    \* MERGEFORMAT </w:instrText>
                                </w:r>
                                <w:r>
                                  <w:fldChar w:fldCharType="separate"/>
                                </w:r>
                                <w:r w:rsidR="00302207" w:rsidRPr="00302207">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5" name="Group 31"/>
                          <wpg:cNvGrpSpPr>
                            <a:grpSpLocks/>
                          </wpg:cNvGrpSpPr>
                          <wpg:grpSpPr bwMode="auto">
                            <a:xfrm>
                              <a:off x="-8" y="14978"/>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BD42FB9" id="Group 3" o:spid="_x0000_s1027" style="position:absolute;left:0;text-align:left;margin-left:0;margin-top:0;width:610.5pt;height:15pt;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">
                  <v:shapetype id="_x0000_t202" coordsize="21600,21600" o:spt="202" path="m,l,21600r21600,l21600,xe">
                    <v:stroke joinstyle="miter"/>
                    <v:path gradientshapeok="t" o:connecttype="rect"/>
                  </v:shapetype>
                  <v:shape id="Text Box 25" o:spid="_x0000_s1028" type="#_x0000_t202" style="position:absolute;left:782;top:14990;width:659;height:2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" filled="f" stroked="f">
                    <v:textbox inset="0,0,0,0">
                      <w:txbxContent>
                        <w:p w14:paraId="363793B1" w14:textId="69D1399B" w:rsidR="00080562" w:rsidRDefault="00080562">
                          <w:pPr>
                            <w:jc w:val="center"/>
                          </w:pPr>
                          <w:r>
                            <w:fldChar w:fldCharType="begin"/>
                          </w:r>
                          <w:r>
                            <w:instrText xml:space="preserve"> PAGE    \* MERGEFORMAT </w:instrText>
                          </w:r>
                          <w:r>
                            <w:fldChar w:fldCharType="separate"/>
                          </w:r>
                          <w:r w:rsidR="00302207" w:rsidRPr="00302207">
                            <w:rPr>
                              <w:noProof/>
                              <w:color w:val="8C8C8C" w:themeColor="background1" w:themeShade="8C"/>
                            </w:rPr>
                            <w:t>2</w:t>
                          </w:r>
                          <w:r>
                            <w:rPr>
                              <w:noProof/>
                              <w:color w:val="8C8C8C" w:themeColor="background1" w:themeShade="8C"/>
                            </w:rPr>
                            <w:fldChar w:fldCharType="end"/>
                          </w:r>
                        </w:p>
                      </w:txbxContent>
                    </v:textbox>
                  </v:shape>
                  <v:group id="Group 31" o:spid="_x0000_s1029" style="position:absolute;left:-8;top:14978;width:12255;height:230" coordorigin="-8,14978" coordsize="12255,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&#13;&#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&#13;&#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22195" w14:textId="77777777" w:rsidR="001F193C" w:rsidRDefault="001F193C">
      <w:r>
        <w:separator/>
      </w:r>
    </w:p>
  </w:footnote>
  <w:footnote w:type="continuationSeparator" w:id="0">
    <w:p w14:paraId="69D8A776" w14:textId="77777777" w:rsidR="001F193C" w:rsidRDefault="001F1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157"/>
    <w:multiLevelType w:val="hybridMultilevel"/>
    <w:tmpl w:val="5A0296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95A87"/>
    <w:multiLevelType w:val="hybridMultilevel"/>
    <w:tmpl w:val="91EEC8E0"/>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22445"/>
    <w:multiLevelType w:val="hybridMultilevel"/>
    <w:tmpl w:val="1E0AA5B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93A2540"/>
    <w:multiLevelType w:val="hybridMultilevel"/>
    <w:tmpl w:val="8A36D286"/>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97FC2"/>
    <w:multiLevelType w:val="hybridMultilevel"/>
    <w:tmpl w:val="1E8C4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702846"/>
    <w:multiLevelType w:val="hybridMultilevel"/>
    <w:tmpl w:val="85FC8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D33562"/>
    <w:multiLevelType w:val="hybridMultilevel"/>
    <w:tmpl w:val="75A26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03644"/>
    <w:multiLevelType w:val="hybridMultilevel"/>
    <w:tmpl w:val="352C1F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F4D0E08"/>
    <w:multiLevelType w:val="hybridMultilevel"/>
    <w:tmpl w:val="1C3ED562"/>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start w:val="1"/>
      <w:numFmt w:val="bullet"/>
      <w:lvlText w:val=""/>
      <w:lvlJc w:val="left"/>
      <w:pPr>
        <w:ind w:left="2980" w:hanging="360"/>
      </w:pPr>
      <w:rPr>
        <w:rFonts w:ascii="Symbol" w:hAnsi="Symbol" w:hint="default"/>
      </w:rPr>
    </w:lvl>
    <w:lvl w:ilvl="4" w:tplc="04090003">
      <w:start w:val="1"/>
      <w:numFmt w:val="bullet"/>
      <w:lvlText w:val="o"/>
      <w:lvlJc w:val="left"/>
      <w:pPr>
        <w:ind w:left="3700" w:hanging="360"/>
      </w:pPr>
      <w:rPr>
        <w:rFonts w:ascii="Courier New" w:hAnsi="Courier New" w:cs="Courier New" w:hint="default"/>
      </w:rPr>
    </w:lvl>
    <w:lvl w:ilvl="5" w:tplc="04090005">
      <w:start w:val="1"/>
      <w:numFmt w:val="bullet"/>
      <w:lvlText w:val=""/>
      <w:lvlJc w:val="left"/>
      <w:pPr>
        <w:ind w:left="4420" w:hanging="360"/>
      </w:pPr>
      <w:rPr>
        <w:rFonts w:ascii="Wingdings" w:hAnsi="Wingdings" w:hint="default"/>
      </w:rPr>
    </w:lvl>
    <w:lvl w:ilvl="6" w:tplc="04090001">
      <w:start w:val="1"/>
      <w:numFmt w:val="bullet"/>
      <w:lvlText w:val=""/>
      <w:lvlJc w:val="left"/>
      <w:pPr>
        <w:ind w:left="5140" w:hanging="360"/>
      </w:pPr>
      <w:rPr>
        <w:rFonts w:ascii="Symbol" w:hAnsi="Symbol" w:hint="default"/>
      </w:rPr>
    </w:lvl>
    <w:lvl w:ilvl="7" w:tplc="04090003">
      <w:start w:val="1"/>
      <w:numFmt w:val="bullet"/>
      <w:lvlText w:val="o"/>
      <w:lvlJc w:val="left"/>
      <w:pPr>
        <w:ind w:left="5860" w:hanging="360"/>
      </w:pPr>
      <w:rPr>
        <w:rFonts w:ascii="Courier New" w:hAnsi="Courier New" w:cs="Courier New" w:hint="default"/>
      </w:rPr>
    </w:lvl>
    <w:lvl w:ilvl="8" w:tplc="04090005">
      <w:start w:val="1"/>
      <w:numFmt w:val="bullet"/>
      <w:lvlText w:val=""/>
      <w:lvlJc w:val="left"/>
      <w:pPr>
        <w:ind w:left="6580" w:hanging="360"/>
      </w:pPr>
      <w:rPr>
        <w:rFonts w:ascii="Wingdings" w:hAnsi="Wingdings" w:hint="default"/>
      </w:rPr>
    </w:lvl>
  </w:abstractNum>
  <w:abstractNum w:abstractNumId="9" w15:restartNumberingAfterBreak="0">
    <w:nsid w:val="244230B9"/>
    <w:multiLevelType w:val="hybridMultilevel"/>
    <w:tmpl w:val="C6D2F80C"/>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B6C43"/>
    <w:multiLevelType w:val="hybridMultilevel"/>
    <w:tmpl w:val="D7A6B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91177"/>
    <w:multiLevelType w:val="hybridMultilevel"/>
    <w:tmpl w:val="B59CADEE"/>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363E5B"/>
    <w:multiLevelType w:val="hybridMultilevel"/>
    <w:tmpl w:val="E6CA5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F01061"/>
    <w:multiLevelType w:val="hybridMultilevel"/>
    <w:tmpl w:val="1958BE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2E3CE8"/>
    <w:multiLevelType w:val="hybridMultilevel"/>
    <w:tmpl w:val="845413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432FFD"/>
    <w:multiLevelType w:val="hybridMultilevel"/>
    <w:tmpl w:val="773242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C73605C"/>
    <w:multiLevelType w:val="hybridMultilevel"/>
    <w:tmpl w:val="F738D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41E81"/>
    <w:multiLevelType w:val="hybridMultilevel"/>
    <w:tmpl w:val="EF7E5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0072D7"/>
    <w:multiLevelType w:val="hybridMultilevel"/>
    <w:tmpl w:val="623AC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722833"/>
    <w:multiLevelType w:val="hybridMultilevel"/>
    <w:tmpl w:val="AE64A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0965CD"/>
    <w:multiLevelType w:val="hybridMultilevel"/>
    <w:tmpl w:val="D7A6B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401053"/>
    <w:multiLevelType w:val="hybridMultilevel"/>
    <w:tmpl w:val="260AC7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DC0BF6"/>
    <w:multiLevelType w:val="hybridMultilevel"/>
    <w:tmpl w:val="CA18B434"/>
    <w:lvl w:ilvl="0" w:tplc="E3E69D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5A4930"/>
    <w:multiLevelType w:val="hybridMultilevel"/>
    <w:tmpl w:val="D4C62766"/>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A5932"/>
    <w:multiLevelType w:val="hybridMultilevel"/>
    <w:tmpl w:val="2870C9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8C6963"/>
    <w:multiLevelType w:val="hybridMultilevel"/>
    <w:tmpl w:val="E31A1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450D22"/>
    <w:multiLevelType w:val="hybridMultilevel"/>
    <w:tmpl w:val="1C7867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912CC5"/>
    <w:multiLevelType w:val="hybridMultilevel"/>
    <w:tmpl w:val="5B0AF2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F9285A"/>
    <w:multiLevelType w:val="hybridMultilevel"/>
    <w:tmpl w:val="79F078EE"/>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0A3226"/>
    <w:multiLevelType w:val="hybridMultilevel"/>
    <w:tmpl w:val="012C5DA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6C7B42"/>
    <w:multiLevelType w:val="hybridMultilevel"/>
    <w:tmpl w:val="AC04857A"/>
    <w:lvl w:ilvl="0" w:tplc="B978A25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672D4E"/>
    <w:multiLevelType w:val="hybridMultilevel"/>
    <w:tmpl w:val="7C02C20E"/>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2" w15:restartNumberingAfterBreak="0">
    <w:nsid w:val="57C2028C"/>
    <w:multiLevelType w:val="hybridMultilevel"/>
    <w:tmpl w:val="B1E2B75A"/>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4E7A6B"/>
    <w:multiLevelType w:val="hybridMultilevel"/>
    <w:tmpl w:val="62E8B9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A3909AD"/>
    <w:multiLevelType w:val="hybridMultilevel"/>
    <w:tmpl w:val="A3F47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8F43BC"/>
    <w:multiLevelType w:val="hybridMultilevel"/>
    <w:tmpl w:val="A996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296516"/>
    <w:multiLevelType w:val="hybridMultilevel"/>
    <w:tmpl w:val="A050A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BD606A"/>
    <w:multiLevelType w:val="hybridMultilevel"/>
    <w:tmpl w:val="1794D668"/>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C22723"/>
    <w:multiLevelType w:val="hybridMultilevel"/>
    <w:tmpl w:val="441C4C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6BE598D"/>
    <w:multiLevelType w:val="hybridMultilevel"/>
    <w:tmpl w:val="935A6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640DDA"/>
    <w:multiLevelType w:val="hybridMultilevel"/>
    <w:tmpl w:val="25A453E0"/>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EB1BC8"/>
    <w:multiLevelType w:val="hybridMultilevel"/>
    <w:tmpl w:val="004E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E9731F"/>
    <w:multiLevelType w:val="hybridMultilevel"/>
    <w:tmpl w:val="789A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E819F7"/>
    <w:multiLevelType w:val="hybridMultilevel"/>
    <w:tmpl w:val="0AE42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033AB3"/>
    <w:multiLevelType w:val="hybridMultilevel"/>
    <w:tmpl w:val="900C8610"/>
    <w:lvl w:ilvl="0" w:tplc="E856C90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E6D75E4"/>
    <w:multiLevelType w:val="hybridMultilevel"/>
    <w:tmpl w:val="EA847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4E2F90"/>
    <w:multiLevelType w:val="hybridMultilevel"/>
    <w:tmpl w:val="BEB83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1288498">
    <w:abstractNumId w:val="35"/>
  </w:num>
  <w:num w:numId="2" w16cid:durableId="108739111">
    <w:abstractNumId w:val="12"/>
  </w:num>
  <w:num w:numId="3" w16cid:durableId="646013040">
    <w:abstractNumId w:val="9"/>
  </w:num>
  <w:num w:numId="4" w16cid:durableId="2135978072">
    <w:abstractNumId w:val="23"/>
  </w:num>
  <w:num w:numId="5" w16cid:durableId="49156651">
    <w:abstractNumId w:val="18"/>
  </w:num>
  <w:num w:numId="6" w16cid:durableId="276451150">
    <w:abstractNumId w:val="6"/>
  </w:num>
  <w:num w:numId="7" w16cid:durableId="1367751855">
    <w:abstractNumId w:val="32"/>
  </w:num>
  <w:num w:numId="8" w16cid:durableId="52235183">
    <w:abstractNumId w:val="24"/>
  </w:num>
  <w:num w:numId="9" w16cid:durableId="636958357">
    <w:abstractNumId w:val="20"/>
  </w:num>
  <w:num w:numId="10" w16cid:durableId="1212229280">
    <w:abstractNumId w:val="10"/>
  </w:num>
  <w:num w:numId="11" w16cid:durableId="1300843121">
    <w:abstractNumId w:val="5"/>
  </w:num>
  <w:num w:numId="12" w16cid:durableId="1319573181">
    <w:abstractNumId w:val="41"/>
  </w:num>
  <w:num w:numId="13" w16cid:durableId="816268856">
    <w:abstractNumId w:val="34"/>
  </w:num>
  <w:num w:numId="14" w16cid:durableId="1220435429">
    <w:abstractNumId w:val="29"/>
  </w:num>
  <w:num w:numId="15" w16cid:durableId="1595940392">
    <w:abstractNumId w:val="22"/>
  </w:num>
  <w:num w:numId="16" w16cid:durableId="659622388">
    <w:abstractNumId w:val="16"/>
  </w:num>
  <w:num w:numId="17" w16cid:durableId="1608274509">
    <w:abstractNumId w:val="17"/>
  </w:num>
  <w:num w:numId="18" w16cid:durableId="2062096621">
    <w:abstractNumId w:val="4"/>
  </w:num>
  <w:num w:numId="19" w16cid:durableId="1225020643">
    <w:abstractNumId w:val="1"/>
  </w:num>
  <w:num w:numId="20" w16cid:durableId="2052412623">
    <w:abstractNumId w:val="8"/>
  </w:num>
  <w:num w:numId="21" w16cid:durableId="204176619">
    <w:abstractNumId w:val="26"/>
  </w:num>
  <w:num w:numId="22" w16cid:durableId="1213465406">
    <w:abstractNumId w:val="45"/>
  </w:num>
  <w:num w:numId="23" w16cid:durableId="844053593">
    <w:abstractNumId w:val="21"/>
  </w:num>
  <w:num w:numId="24" w16cid:durableId="1070275419">
    <w:abstractNumId w:val="14"/>
  </w:num>
  <w:num w:numId="25" w16cid:durableId="945189862">
    <w:abstractNumId w:val="0"/>
  </w:num>
  <w:num w:numId="26" w16cid:durableId="1956211244">
    <w:abstractNumId w:val="36"/>
  </w:num>
  <w:num w:numId="27" w16cid:durableId="535700606">
    <w:abstractNumId w:val="27"/>
  </w:num>
  <w:num w:numId="28" w16cid:durableId="454983504">
    <w:abstractNumId w:val="28"/>
  </w:num>
  <w:num w:numId="29" w16cid:durableId="2046590830">
    <w:abstractNumId w:val="37"/>
  </w:num>
  <w:num w:numId="30" w16cid:durableId="566837735">
    <w:abstractNumId w:val="40"/>
  </w:num>
  <w:num w:numId="31" w16cid:durableId="425539793">
    <w:abstractNumId w:val="3"/>
  </w:num>
  <w:num w:numId="32" w16cid:durableId="726343266">
    <w:abstractNumId w:val="19"/>
  </w:num>
  <w:num w:numId="33" w16cid:durableId="424692312">
    <w:abstractNumId w:val="46"/>
  </w:num>
  <w:num w:numId="34" w16cid:durableId="905577793">
    <w:abstractNumId w:val="11"/>
  </w:num>
  <w:num w:numId="35" w16cid:durableId="1278683792">
    <w:abstractNumId w:val="44"/>
  </w:num>
  <w:num w:numId="36" w16cid:durableId="1206913090">
    <w:abstractNumId w:val="13"/>
  </w:num>
  <w:num w:numId="37" w16cid:durableId="469791592">
    <w:abstractNumId w:val="31"/>
  </w:num>
  <w:num w:numId="38" w16cid:durableId="395202737">
    <w:abstractNumId w:val="39"/>
  </w:num>
  <w:num w:numId="39" w16cid:durableId="1880238716">
    <w:abstractNumId w:val="42"/>
  </w:num>
  <w:num w:numId="40" w16cid:durableId="1081832671">
    <w:abstractNumId w:val="43"/>
  </w:num>
  <w:num w:numId="41" w16cid:durableId="564612515">
    <w:abstractNumId w:val="25"/>
  </w:num>
  <w:num w:numId="42" w16cid:durableId="61604031">
    <w:abstractNumId w:val="30"/>
  </w:num>
  <w:num w:numId="43" w16cid:durableId="1313363796">
    <w:abstractNumId w:val="2"/>
  </w:num>
  <w:num w:numId="44" w16cid:durableId="2073964098">
    <w:abstractNumId w:val="38"/>
  </w:num>
  <w:num w:numId="45" w16cid:durableId="58984926">
    <w:abstractNumId w:val="15"/>
  </w:num>
  <w:num w:numId="46" w16cid:durableId="2143502268">
    <w:abstractNumId w:val="33"/>
  </w:num>
  <w:num w:numId="47" w16cid:durableId="8273328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LA0MTAysTAzNTYzNjJR0lEKTi0uzszPAykwMasFAIPaaT8tAAAA"/>
  </w:docVars>
  <w:rsids>
    <w:rsidRoot w:val="00AC007A"/>
    <w:rsid w:val="00000B69"/>
    <w:rsid w:val="00004C83"/>
    <w:rsid w:val="0001227C"/>
    <w:rsid w:val="000175ED"/>
    <w:rsid w:val="000220BA"/>
    <w:rsid w:val="00023B34"/>
    <w:rsid w:val="00031921"/>
    <w:rsid w:val="00050716"/>
    <w:rsid w:val="00052A33"/>
    <w:rsid w:val="0005554A"/>
    <w:rsid w:val="00057F23"/>
    <w:rsid w:val="00065BC8"/>
    <w:rsid w:val="00065D11"/>
    <w:rsid w:val="00073196"/>
    <w:rsid w:val="00080562"/>
    <w:rsid w:val="000A5272"/>
    <w:rsid w:val="000A696C"/>
    <w:rsid w:val="000B53D0"/>
    <w:rsid w:val="000D3095"/>
    <w:rsid w:val="000D5BCC"/>
    <w:rsid w:val="000D67D0"/>
    <w:rsid w:val="000E52B6"/>
    <w:rsid w:val="000E7119"/>
    <w:rsid w:val="00101CC9"/>
    <w:rsid w:val="0012474E"/>
    <w:rsid w:val="00133088"/>
    <w:rsid w:val="00142A3C"/>
    <w:rsid w:val="001519B1"/>
    <w:rsid w:val="00162074"/>
    <w:rsid w:val="00163273"/>
    <w:rsid w:val="00171F4C"/>
    <w:rsid w:val="001851E0"/>
    <w:rsid w:val="00187FBA"/>
    <w:rsid w:val="00190F3B"/>
    <w:rsid w:val="0019125B"/>
    <w:rsid w:val="001915E7"/>
    <w:rsid w:val="001919F0"/>
    <w:rsid w:val="001926F6"/>
    <w:rsid w:val="001A383D"/>
    <w:rsid w:val="001B3E09"/>
    <w:rsid w:val="001B646A"/>
    <w:rsid w:val="001D286F"/>
    <w:rsid w:val="001E440C"/>
    <w:rsid w:val="001F07B7"/>
    <w:rsid w:val="001F193C"/>
    <w:rsid w:val="00200ED9"/>
    <w:rsid w:val="00205E18"/>
    <w:rsid w:val="00216D33"/>
    <w:rsid w:val="002202E8"/>
    <w:rsid w:val="00227903"/>
    <w:rsid w:val="0024247F"/>
    <w:rsid w:val="00242CD4"/>
    <w:rsid w:val="00246341"/>
    <w:rsid w:val="00247B84"/>
    <w:rsid w:val="002562C3"/>
    <w:rsid w:val="00260F81"/>
    <w:rsid w:val="0026324D"/>
    <w:rsid w:val="00271283"/>
    <w:rsid w:val="00272D6E"/>
    <w:rsid w:val="00272DC7"/>
    <w:rsid w:val="00275671"/>
    <w:rsid w:val="002939D4"/>
    <w:rsid w:val="002A5A31"/>
    <w:rsid w:val="002B03AB"/>
    <w:rsid w:val="002B5054"/>
    <w:rsid w:val="002C09A2"/>
    <w:rsid w:val="002C62C9"/>
    <w:rsid w:val="00301B2E"/>
    <w:rsid w:val="00302207"/>
    <w:rsid w:val="00303ECB"/>
    <w:rsid w:val="003045FE"/>
    <w:rsid w:val="00305C17"/>
    <w:rsid w:val="00313A77"/>
    <w:rsid w:val="00316B33"/>
    <w:rsid w:val="00326D8C"/>
    <w:rsid w:val="0033785C"/>
    <w:rsid w:val="003424EC"/>
    <w:rsid w:val="003456C7"/>
    <w:rsid w:val="00345D4F"/>
    <w:rsid w:val="00347FDD"/>
    <w:rsid w:val="00353751"/>
    <w:rsid w:val="00370C13"/>
    <w:rsid w:val="00381863"/>
    <w:rsid w:val="00384AB3"/>
    <w:rsid w:val="003854DD"/>
    <w:rsid w:val="00385CE9"/>
    <w:rsid w:val="003913E1"/>
    <w:rsid w:val="00393601"/>
    <w:rsid w:val="003A1CFA"/>
    <w:rsid w:val="003A286F"/>
    <w:rsid w:val="003A54E4"/>
    <w:rsid w:val="003B0399"/>
    <w:rsid w:val="003B27D8"/>
    <w:rsid w:val="003B2DF3"/>
    <w:rsid w:val="003B6A05"/>
    <w:rsid w:val="003C1D59"/>
    <w:rsid w:val="003C5A46"/>
    <w:rsid w:val="003D02C3"/>
    <w:rsid w:val="003D2B2C"/>
    <w:rsid w:val="003E2EE7"/>
    <w:rsid w:val="003F10EC"/>
    <w:rsid w:val="003F25EE"/>
    <w:rsid w:val="004021D1"/>
    <w:rsid w:val="00402533"/>
    <w:rsid w:val="00402770"/>
    <w:rsid w:val="00413108"/>
    <w:rsid w:val="00416FBB"/>
    <w:rsid w:val="004214DD"/>
    <w:rsid w:val="00424219"/>
    <w:rsid w:val="004329DF"/>
    <w:rsid w:val="004449BA"/>
    <w:rsid w:val="00456D6B"/>
    <w:rsid w:val="004801A1"/>
    <w:rsid w:val="00483230"/>
    <w:rsid w:val="004875E7"/>
    <w:rsid w:val="00490EE2"/>
    <w:rsid w:val="00495D0E"/>
    <w:rsid w:val="00496C3C"/>
    <w:rsid w:val="00497F38"/>
    <w:rsid w:val="004B2A0C"/>
    <w:rsid w:val="004B3DA4"/>
    <w:rsid w:val="004B7415"/>
    <w:rsid w:val="004E6338"/>
    <w:rsid w:val="005015CC"/>
    <w:rsid w:val="005045BF"/>
    <w:rsid w:val="005130BF"/>
    <w:rsid w:val="00514F0E"/>
    <w:rsid w:val="00517934"/>
    <w:rsid w:val="00517D05"/>
    <w:rsid w:val="00517F96"/>
    <w:rsid w:val="00523F51"/>
    <w:rsid w:val="005241C1"/>
    <w:rsid w:val="00535052"/>
    <w:rsid w:val="005453D2"/>
    <w:rsid w:val="00566607"/>
    <w:rsid w:val="0058003A"/>
    <w:rsid w:val="0059066B"/>
    <w:rsid w:val="0059262F"/>
    <w:rsid w:val="005A476C"/>
    <w:rsid w:val="005A6A1B"/>
    <w:rsid w:val="005C5F95"/>
    <w:rsid w:val="005C6396"/>
    <w:rsid w:val="005D42B6"/>
    <w:rsid w:val="005D4E96"/>
    <w:rsid w:val="005D6C35"/>
    <w:rsid w:val="005E04DE"/>
    <w:rsid w:val="005E62EE"/>
    <w:rsid w:val="0060421B"/>
    <w:rsid w:val="00610ABB"/>
    <w:rsid w:val="00631B69"/>
    <w:rsid w:val="00632C37"/>
    <w:rsid w:val="0064325A"/>
    <w:rsid w:val="006450C5"/>
    <w:rsid w:val="00646311"/>
    <w:rsid w:val="0064718F"/>
    <w:rsid w:val="00652714"/>
    <w:rsid w:val="0065676E"/>
    <w:rsid w:val="00660772"/>
    <w:rsid w:val="00664F2E"/>
    <w:rsid w:val="00674A0A"/>
    <w:rsid w:val="00677448"/>
    <w:rsid w:val="00680D54"/>
    <w:rsid w:val="0068592A"/>
    <w:rsid w:val="00686996"/>
    <w:rsid w:val="00686FE2"/>
    <w:rsid w:val="006871A8"/>
    <w:rsid w:val="0069352D"/>
    <w:rsid w:val="006A615E"/>
    <w:rsid w:val="006B4F4E"/>
    <w:rsid w:val="006C15F6"/>
    <w:rsid w:val="006C327B"/>
    <w:rsid w:val="006C6674"/>
    <w:rsid w:val="006D16A7"/>
    <w:rsid w:val="006D4F0D"/>
    <w:rsid w:val="006D66B7"/>
    <w:rsid w:val="006F2CC7"/>
    <w:rsid w:val="00703AF0"/>
    <w:rsid w:val="007258FC"/>
    <w:rsid w:val="00727036"/>
    <w:rsid w:val="007324E2"/>
    <w:rsid w:val="0073329C"/>
    <w:rsid w:val="00736898"/>
    <w:rsid w:val="00736A9D"/>
    <w:rsid w:val="007416E2"/>
    <w:rsid w:val="0074565C"/>
    <w:rsid w:val="00747D72"/>
    <w:rsid w:val="00756DC6"/>
    <w:rsid w:val="00763C51"/>
    <w:rsid w:val="00772EE0"/>
    <w:rsid w:val="007756D8"/>
    <w:rsid w:val="00776C04"/>
    <w:rsid w:val="00780125"/>
    <w:rsid w:val="00785081"/>
    <w:rsid w:val="007850D1"/>
    <w:rsid w:val="0079339D"/>
    <w:rsid w:val="00795B96"/>
    <w:rsid w:val="007A4883"/>
    <w:rsid w:val="007A5DBB"/>
    <w:rsid w:val="007A7F48"/>
    <w:rsid w:val="007B4184"/>
    <w:rsid w:val="007B6974"/>
    <w:rsid w:val="007D6119"/>
    <w:rsid w:val="007E212B"/>
    <w:rsid w:val="007E28E1"/>
    <w:rsid w:val="007E5F33"/>
    <w:rsid w:val="007F0F92"/>
    <w:rsid w:val="007F5F36"/>
    <w:rsid w:val="008102F4"/>
    <w:rsid w:val="008173E8"/>
    <w:rsid w:val="008218F3"/>
    <w:rsid w:val="00836559"/>
    <w:rsid w:val="00867070"/>
    <w:rsid w:val="00870413"/>
    <w:rsid w:val="00884B0C"/>
    <w:rsid w:val="008875F7"/>
    <w:rsid w:val="00895434"/>
    <w:rsid w:val="008A0D46"/>
    <w:rsid w:val="008A2EC4"/>
    <w:rsid w:val="008A7E8B"/>
    <w:rsid w:val="008B15D5"/>
    <w:rsid w:val="008C759D"/>
    <w:rsid w:val="008D2214"/>
    <w:rsid w:val="008E0471"/>
    <w:rsid w:val="0091062E"/>
    <w:rsid w:val="00912E23"/>
    <w:rsid w:val="0092724B"/>
    <w:rsid w:val="00936052"/>
    <w:rsid w:val="00937FEA"/>
    <w:rsid w:val="00944ECE"/>
    <w:rsid w:val="009578FE"/>
    <w:rsid w:val="009600D8"/>
    <w:rsid w:val="00967035"/>
    <w:rsid w:val="00973854"/>
    <w:rsid w:val="009742E5"/>
    <w:rsid w:val="00980890"/>
    <w:rsid w:val="0098632D"/>
    <w:rsid w:val="00992A4E"/>
    <w:rsid w:val="009A2102"/>
    <w:rsid w:val="009B36FF"/>
    <w:rsid w:val="009C4048"/>
    <w:rsid w:val="009C6839"/>
    <w:rsid w:val="009D1BDA"/>
    <w:rsid w:val="009D64CC"/>
    <w:rsid w:val="009E16B5"/>
    <w:rsid w:val="009F5A32"/>
    <w:rsid w:val="00A044C4"/>
    <w:rsid w:val="00A04AEC"/>
    <w:rsid w:val="00A054F4"/>
    <w:rsid w:val="00A07B81"/>
    <w:rsid w:val="00A101AC"/>
    <w:rsid w:val="00A15A45"/>
    <w:rsid w:val="00A208D9"/>
    <w:rsid w:val="00A2181D"/>
    <w:rsid w:val="00A23D01"/>
    <w:rsid w:val="00A2679A"/>
    <w:rsid w:val="00A314DE"/>
    <w:rsid w:val="00A3162A"/>
    <w:rsid w:val="00A3335F"/>
    <w:rsid w:val="00A33AFC"/>
    <w:rsid w:val="00A33B20"/>
    <w:rsid w:val="00A34E72"/>
    <w:rsid w:val="00A4169E"/>
    <w:rsid w:val="00A47618"/>
    <w:rsid w:val="00A47B61"/>
    <w:rsid w:val="00A63086"/>
    <w:rsid w:val="00A63B0E"/>
    <w:rsid w:val="00A63C54"/>
    <w:rsid w:val="00A723F8"/>
    <w:rsid w:val="00A7317E"/>
    <w:rsid w:val="00A8020A"/>
    <w:rsid w:val="00A82F62"/>
    <w:rsid w:val="00A83757"/>
    <w:rsid w:val="00A83D47"/>
    <w:rsid w:val="00A93431"/>
    <w:rsid w:val="00A95430"/>
    <w:rsid w:val="00AA2D5C"/>
    <w:rsid w:val="00AC007A"/>
    <w:rsid w:val="00AC42B7"/>
    <w:rsid w:val="00AC5EF0"/>
    <w:rsid w:val="00AD1707"/>
    <w:rsid w:val="00AD1AAF"/>
    <w:rsid w:val="00AD4A26"/>
    <w:rsid w:val="00AD6135"/>
    <w:rsid w:val="00AD744E"/>
    <w:rsid w:val="00AF15F3"/>
    <w:rsid w:val="00AF29C7"/>
    <w:rsid w:val="00AF2A1B"/>
    <w:rsid w:val="00AF4D01"/>
    <w:rsid w:val="00AF683A"/>
    <w:rsid w:val="00B00546"/>
    <w:rsid w:val="00B00EDD"/>
    <w:rsid w:val="00B11D76"/>
    <w:rsid w:val="00B25DC6"/>
    <w:rsid w:val="00B31503"/>
    <w:rsid w:val="00B373C0"/>
    <w:rsid w:val="00B42749"/>
    <w:rsid w:val="00B44B0B"/>
    <w:rsid w:val="00B50A35"/>
    <w:rsid w:val="00B537D1"/>
    <w:rsid w:val="00B6215B"/>
    <w:rsid w:val="00B6445A"/>
    <w:rsid w:val="00B74C66"/>
    <w:rsid w:val="00B75036"/>
    <w:rsid w:val="00B75609"/>
    <w:rsid w:val="00B77782"/>
    <w:rsid w:val="00B77BC6"/>
    <w:rsid w:val="00B906ED"/>
    <w:rsid w:val="00BA3542"/>
    <w:rsid w:val="00BA6790"/>
    <w:rsid w:val="00BA6C2F"/>
    <w:rsid w:val="00BC5E92"/>
    <w:rsid w:val="00BE124B"/>
    <w:rsid w:val="00BE6EC6"/>
    <w:rsid w:val="00BF0D10"/>
    <w:rsid w:val="00BF6236"/>
    <w:rsid w:val="00BF6897"/>
    <w:rsid w:val="00BF6B4B"/>
    <w:rsid w:val="00C00226"/>
    <w:rsid w:val="00C01D73"/>
    <w:rsid w:val="00C07557"/>
    <w:rsid w:val="00C27752"/>
    <w:rsid w:val="00C40C50"/>
    <w:rsid w:val="00C424F7"/>
    <w:rsid w:val="00C44EBC"/>
    <w:rsid w:val="00C458BE"/>
    <w:rsid w:val="00C46A92"/>
    <w:rsid w:val="00C47A8E"/>
    <w:rsid w:val="00C500FF"/>
    <w:rsid w:val="00C61E9F"/>
    <w:rsid w:val="00C719EC"/>
    <w:rsid w:val="00C72598"/>
    <w:rsid w:val="00C73D28"/>
    <w:rsid w:val="00C8175C"/>
    <w:rsid w:val="00C83531"/>
    <w:rsid w:val="00C83C6D"/>
    <w:rsid w:val="00C858AD"/>
    <w:rsid w:val="00C908AE"/>
    <w:rsid w:val="00C9228D"/>
    <w:rsid w:val="00C97559"/>
    <w:rsid w:val="00C9787E"/>
    <w:rsid w:val="00CC5985"/>
    <w:rsid w:val="00CD01AA"/>
    <w:rsid w:val="00CD0401"/>
    <w:rsid w:val="00CD6345"/>
    <w:rsid w:val="00CF1B15"/>
    <w:rsid w:val="00D00E82"/>
    <w:rsid w:val="00D10E0D"/>
    <w:rsid w:val="00D111C7"/>
    <w:rsid w:val="00D1473F"/>
    <w:rsid w:val="00D16FAD"/>
    <w:rsid w:val="00D210BB"/>
    <w:rsid w:val="00D24197"/>
    <w:rsid w:val="00D27066"/>
    <w:rsid w:val="00D27773"/>
    <w:rsid w:val="00D3008D"/>
    <w:rsid w:val="00D340D4"/>
    <w:rsid w:val="00D42253"/>
    <w:rsid w:val="00D43653"/>
    <w:rsid w:val="00D474FE"/>
    <w:rsid w:val="00D654FD"/>
    <w:rsid w:val="00D677DB"/>
    <w:rsid w:val="00D72723"/>
    <w:rsid w:val="00D77377"/>
    <w:rsid w:val="00D829C1"/>
    <w:rsid w:val="00D83B11"/>
    <w:rsid w:val="00D8600B"/>
    <w:rsid w:val="00D87422"/>
    <w:rsid w:val="00D90ED9"/>
    <w:rsid w:val="00D94ED3"/>
    <w:rsid w:val="00DC4CD9"/>
    <w:rsid w:val="00DD7E48"/>
    <w:rsid w:val="00DE12FE"/>
    <w:rsid w:val="00DF14D8"/>
    <w:rsid w:val="00E05DCB"/>
    <w:rsid w:val="00E06C93"/>
    <w:rsid w:val="00E15FEB"/>
    <w:rsid w:val="00E17E85"/>
    <w:rsid w:val="00E20396"/>
    <w:rsid w:val="00E21173"/>
    <w:rsid w:val="00E22682"/>
    <w:rsid w:val="00E23C41"/>
    <w:rsid w:val="00E24404"/>
    <w:rsid w:val="00E26865"/>
    <w:rsid w:val="00E3333D"/>
    <w:rsid w:val="00E46421"/>
    <w:rsid w:val="00E53993"/>
    <w:rsid w:val="00E629D2"/>
    <w:rsid w:val="00E64187"/>
    <w:rsid w:val="00E70F21"/>
    <w:rsid w:val="00E72A6F"/>
    <w:rsid w:val="00E81B05"/>
    <w:rsid w:val="00E910F5"/>
    <w:rsid w:val="00E92B80"/>
    <w:rsid w:val="00E96225"/>
    <w:rsid w:val="00E97C26"/>
    <w:rsid w:val="00EA31C7"/>
    <w:rsid w:val="00EA4BBA"/>
    <w:rsid w:val="00EA5BBA"/>
    <w:rsid w:val="00EB560A"/>
    <w:rsid w:val="00EC18C0"/>
    <w:rsid w:val="00EC27CA"/>
    <w:rsid w:val="00EC7E8C"/>
    <w:rsid w:val="00EE0344"/>
    <w:rsid w:val="00EE53DE"/>
    <w:rsid w:val="00EF338B"/>
    <w:rsid w:val="00EF3D81"/>
    <w:rsid w:val="00F02B17"/>
    <w:rsid w:val="00F12DF1"/>
    <w:rsid w:val="00F21637"/>
    <w:rsid w:val="00F32E52"/>
    <w:rsid w:val="00F336CB"/>
    <w:rsid w:val="00F339BA"/>
    <w:rsid w:val="00F36E6B"/>
    <w:rsid w:val="00F41C08"/>
    <w:rsid w:val="00F4210A"/>
    <w:rsid w:val="00F512AF"/>
    <w:rsid w:val="00F52ADA"/>
    <w:rsid w:val="00F72822"/>
    <w:rsid w:val="00F7797C"/>
    <w:rsid w:val="00F87577"/>
    <w:rsid w:val="00FA1ED2"/>
    <w:rsid w:val="00FA5507"/>
    <w:rsid w:val="00FB08B6"/>
    <w:rsid w:val="00FB344D"/>
    <w:rsid w:val="00FC3CC8"/>
    <w:rsid w:val="00FC4AEB"/>
    <w:rsid w:val="00FC7780"/>
    <w:rsid w:val="00FC7FEF"/>
    <w:rsid w:val="00FD301C"/>
    <w:rsid w:val="00FD4E23"/>
    <w:rsid w:val="00FE386A"/>
    <w:rsid w:val="00FE6382"/>
    <w:rsid w:val="01DF8D09"/>
    <w:rsid w:val="06EC79E1"/>
    <w:rsid w:val="084FEE04"/>
    <w:rsid w:val="0F470FFF"/>
    <w:rsid w:val="0F9001DA"/>
    <w:rsid w:val="1157EFB8"/>
    <w:rsid w:val="1F63B53D"/>
    <w:rsid w:val="218C134F"/>
    <w:rsid w:val="5ACAC31E"/>
    <w:rsid w:val="649E7969"/>
    <w:rsid w:val="6D2E6FD6"/>
    <w:rsid w:val="719377E9"/>
    <w:rsid w:val="7444B306"/>
    <w:rsid w:val="79BB1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0416A"/>
  <w15:docId w15:val="{1AAE504C-B1E6-42CE-9915-236BC664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393601"/>
    <w:pPr>
      <w:keepNext/>
      <w:jc w:val="both"/>
      <w:outlineLvl w:val="0"/>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C3CC8"/>
    <w:pPr>
      <w:tabs>
        <w:tab w:val="center" w:pos="4320"/>
        <w:tab w:val="right" w:pos="8640"/>
      </w:tabs>
    </w:pPr>
  </w:style>
  <w:style w:type="paragraph" w:styleId="Footer">
    <w:name w:val="footer"/>
    <w:basedOn w:val="Normal"/>
    <w:link w:val="FooterChar"/>
    <w:uiPriority w:val="99"/>
    <w:rsid w:val="00FC3CC8"/>
    <w:pPr>
      <w:tabs>
        <w:tab w:val="center" w:pos="4320"/>
        <w:tab w:val="right" w:pos="8640"/>
      </w:tabs>
    </w:pPr>
  </w:style>
  <w:style w:type="paragraph" w:styleId="BalloonText">
    <w:name w:val="Balloon Text"/>
    <w:basedOn w:val="Normal"/>
    <w:link w:val="BalloonTextChar"/>
    <w:uiPriority w:val="99"/>
    <w:semiHidden/>
    <w:unhideWhenUsed/>
    <w:rsid w:val="00AC007A"/>
    <w:rPr>
      <w:rFonts w:ascii="Tahoma" w:hAnsi="Tahoma" w:cs="Tahoma"/>
      <w:sz w:val="16"/>
      <w:szCs w:val="16"/>
    </w:rPr>
  </w:style>
  <w:style w:type="character" w:customStyle="1" w:styleId="BalloonTextChar">
    <w:name w:val="Balloon Text Char"/>
    <w:basedOn w:val="DefaultParagraphFont"/>
    <w:link w:val="BalloonText"/>
    <w:uiPriority w:val="99"/>
    <w:semiHidden/>
    <w:rsid w:val="00AC007A"/>
    <w:rPr>
      <w:rFonts w:ascii="Tahoma" w:hAnsi="Tahoma" w:cs="Tahoma"/>
      <w:sz w:val="16"/>
      <w:szCs w:val="16"/>
    </w:rPr>
  </w:style>
  <w:style w:type="paragraph" w:styleId="ListParagraph">
    <w:name w:val="List Paragraph"/>
    <w:basedOn w:val="Normal"/>
    <w:uiPriority w:val="34"/>
    <w:qFormat/>
    <w:rsid w:val="00C72598"/>
    <w:pPr>
      <w:ind w:left="720"/>
      <w:contextualSpacing/>
    </w:pPr>
  </w:style>
  <w:style w:type="paragraph" w:styleId="NormalWeb">
    <w:name w:val="Normal (Web)"/>
    <w:basedOn w:val="Normal"/>
    <w:uiPriority w:val="99"/>
    <w:semiHidden/>
    <w:unhideWhenUsed/>
    <w:rsid w:val="000E7119"/>
    <w:pPr>
      <w:spacing w:before="100" w:beforeAutospacing="1" w:after="100" w:afterAutospacing="1"/>
    </w:pPr>
    <w:rPr>
      <w:rFonts w:eastAsiaTheme="minorEastAsia"/>
    </w:rPr>
  </w:style>
  <w:style w:type="character" w:customStyle="1" w:styleId="HeaderChar">
    <w:name w:val="Header Char"/>
    <w:basedOn w:val="DefaultParagraphFont"/>
    <w:link w:val="Header"/>
    <w:uiPriority w:val="99"/>
    <w:rsid w:val="00080562"/>
    <w:rPr>
      <w:sz w:val="24"/>
      <w:szCs w:val="24"/>
    </w:rPr>
  </w:style>
  <w:style w:type="character" w:customStyle="1" w:styleId="FooterChar">
    <w:name w:val="Footer Char"/>
    <w:basedOn w:val="DefaultParagraphFont"/>
    <w:link w:val="Footer"/>
    <w:uiPriority w:val="99"/>
    <w:rsid w:val="00080562"/>
    <w:rPr>
      <w:sz w:val="24"/>
      <w:szCs w:val="24"/>
    </w:rPr>
  </w:style>
  <w:style w:type="character" w:styleId="Hyperlink">
    <w:name w:val="Hyperlink"/>
    <w:basedOn w:val="DefaultParagraphFont"/>
    <w:uiPriority w:val="99"/>
    <w:unhideWhenUsed/>
    <w:rsid w:val="00065D11"/>
    <w:rPr>
      <w:color w:val="0000FF" w:themeColor="hyperlink"/>
      <w:u w:val="single"/>
    </w:rPr>
  </w:style>
  <w:style w:type="character" w:styleId="UnresolvedMention">
    <w:name w:val="Unresolved Mention"/>
    <w:basedOn w:val="DefaultParagraphFont"/>
    <w:uiPriority w:val="99"/>
    <w:semiHidden/>
    <w:unhideWhenUsed/>
    <w:rsid w:val="00D16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96152">
      <w:bodyDiv w:val="1"/>
      <w:marLeft w:val="0"/>
      <w:marRight w:val="0"/>
      <w:marTop w:val="0"/>
      <w:marBottom w:val="0"/>
      <w:divBdr>
        <w:top w:val="none" w:sz="0" w:space="0" w:color="auto"/>
        <w:left w:val="none" w:sz="0" w:space="0" w:color="auto"/>
        <w:bottom w:val="none" w:sz="0" w:space="0" w:color="auto"/>
        <w:right w:val="none" w:sz="0" w:space="0" w:color="auto"/>
      </w:divBdr>
    </w:div>
    <w:div w:id="891891390">
      <w:bodyDiv w:val="1"/>
      <w:marLeft w:val="0"/>
      <w:marRight w:val="0"/>
      <w:marTop w:val="0"/>
      <w:marBottom w:val="0"/>
      <w:divBdr>
        <w:top w:val="none" w:sz="0" w:space="0" w:color="auto"/>
        <w:left w:val="none" w:sz="0" w:space="0" w:color="auto"/>
        <w:bottom w:val="none" w:sz="0" w:space="0" w:color="auto"/>
        <w:right w:val="none" w:sz="0" w:space="0" w:color="auto"/>
      </w:divBdr>
    </w:div>
    <w:div w:id="9924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s02web.zoom.us/j/886738910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boggio.LUNENBURG\Application%20Data\Microsoft\Templates\Planning%20Directo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6bec7b-1ddb-496d-ba1f-8d07ffe0a282" xsi:nil="true"/>
    <lcf76f155ced4ddcb4097134ff3c332f xmlns="1d3b5b3f-11dc-4ef1-b688-56753debd9f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38B02FDC856742B61C4E662CB56CA0" ma:contentTypeVersion="17" ma:contentTypeDescription="Create a new document." ma:contentTypeScope="" ma:versionID="b063dc48db04fd56a6c93a350ffcc86e">
  <xsd:schema xmlns:xsd="http://www.w3.org/2001/XMLSchema" xmlns:xs="http://www.w3.org/2001/XMLSchema" xmlns:p="http://schemas.microsoft.com/office/2006/metadata/properties" xmlns:ns2="1d3b5b3f-11dc-4ef1-b688-56753debd9fd" xmlns:ns3="ef6bec7b-1ddb-496d-ba1f-8d07ffe0a282" targetNamespace="http://schemas.microsoft.com/office/2006/metadata/properties" ma:root="true" ma:fieldsID="2988e3544e0fc910216a00ebb00abc1f" ns2:_="" ns3:_="">
    <xsd:import namespace="1d3b5b3f-11dc-4ef1-b688-56753debd9fd"/>
    <xsd:import namespace="ef6bec7b-1ddb-496d-ba1f-8d07ffe0a2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b5b3f-11dc-4ef1-b688-56753debd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8593d89-eaca-4e69-8bc1-af8552ccee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6bec7b-1ddb-496d-ba1f-8d07ffe0a28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1155da-e9e9-4fad-8ac5-df6b99f831f6}" ma:internalName="TaxCatchAll" ma:showField="CatchAllData" ma:web="ef6bec7b-1ddb-496d-ba1f-8d07ffe0a28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C2690-E972-4BF6-ACFD-77A59C665384}">
  <ds:schemaRefs>
    <ds:schemaRef ds:uri="http://schemas.microsoft.com/office/2006/metadata/properties"/>
    <ds:schemaRef ds:uri="http://schemas.microsoft.com/office/infopath/2007/PartnerControls"/>
    <ds:schemaRef ds:uri="ef6bec7b-1ddb-496d-ba1f-8d07ffe0a282"/>
    <ds:schemaRef ds:uri="1d3b5b3f-11dc-4ef1-b688-56753debd9fd"/>
  </ds:schemaRefs>
</ds:datastoreItem>
</file>

<file path=customXml/itemProps2.xml><?xml version="1.0" encoding="utf-8"?>
<ds:datastoreItem xmlns:ds="http://schemas.openxmlformats.org/officeDocument/2006/customXml" ds:itemID="{0885785C-14CA-4E8B-B48B-2750611098E0}">
  <ds:schemaRefs>
    <ds:schemaRef ds:uri="http://schemas.microsoft.com/sharepoint/v3/contenttype/forms"/>
  </ds:schemaRefs>
</ds:datastoreItem>
</file>

<file path=customXml/itemProps3.xml><?xml version="1.0" encoding="utf-8"?>
<ds:datastoreItem xmlns:ds="http://schemas.openxmlformats.org/officeDocument/2006/customXml" ds:itemID="{45504D82-64E4-441F-8B7E-1EEFDD385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b5b3f-11dc-4ef1-b688-56753debd9fd"/>
    <ds:schemaRef ds:uri="ef6bec7b-1ddb-496d-ba1f-8d07ffe0a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A284E5-3689-499D-9F88-ACFE66666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Settings\mboggio.LUNENBURG\Application Data\Microsoft\Templates\Planning Director.dot</Template>
  <TotalTime>2</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LUNENBURG PLANNING BOARD</vt:lpstr>
    </vt:vector>
  </TitlesOfParts>
  <Company>asdfasdf</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LUNENBURG PLANNING BOARD</dc:title>
  <dc:subject/>
  <dc:creator>Marjorie Boggio</dc:creator>
  <cp:lastModifiedBy>Erin Mulligan</cp:lastModifiedBy>
  <cp:revision>3</cp:revision>
  <cp:lastPrinted>2022-03-17T21:41:00Z</cp:lastPrinted>
  <dcterms:created xsi:type="dcterms:W3CDTF">2024-06-04T14:12:00Z</dcterms:created>
  <dcterms:modified xsi:type="dcterms:W3CDTF">2024-06-04T14:24:00Z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0x0101000438B02FDC856742B61C4E662CB56CA0</vt:lpwstr>
  </property>
  <property fmtid="{D5CDD505-2E9C-101B-9397-08002B2CF9AE}" pid="3" name="MediaServiceImageTags">
    <vt:lpwstr/>
  </property>
</Properties>
</file>